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6382" w14:textId="77777777" w:rsidR="00DF10AC" w:rsidRDefault="005E02EA" w:rsidP="00821385">
      <w:pPr>
        <w:ind w:left="2694" w:hanging="2836"/>
        <w:jc w:val="both"/>
        <w:rPr>
          <w:rFonts w:ascii="Arial" w:hAnsi="Arial" w:cs="Arial"/>
          <w:b/>
          <w:lang w:val="es-CO"/>
        </w:rPr>
      </w:pPr>
      <w:r>
        <w:rPr>
          <w:rFonts w:ascii="Arial" w:hAnsi="Arial" w:cs="Arial"/>
          <w:b/>
          <w:sz w:val="22"/>
          <w:lang w:val="es-CO"/>
        </w:rPr>
        <w:t xml:space="preserve">NOMBRE </w:t>
      </w:r>
      <w:r w:rsidR="00155D85">
        <w:rPr>
          <w:rFonts w:ascii="Arial" w:hAnsi="Arial" w:cs="Arial"/>
          <w:b/>
          <w:sz w:val="22"/>
          <w:lang w:val="es-CO"/>
        </w:rPr>
        <w:t>DE LA IDEA</w:t>
      </w:r>
      <w:r w:rsidR="00C9333F">
        <w:rPr>
          <w:rFonts w:ascii="Arial" w:hAnsi="Arial" w:cs="Arial"/>
          <w:b/>
          <w:sz w:val="22"/>
          <w:lang w:val="es-CO"/>
        </w:rPr>
        <w:t xml:space="preserve"> INNOVADORA</w:t>
      </w:r>
      <w:r w:rsidRPr="008A2C23">
        <w:rPr>
          <w:rFonts w:ascii="Arial" w:hAnsi="Arial" w:cs="Arial"/>
          <w:b/>
          <w:sz w:val="22"/>
          <w:lang w:val="es-CO"/>
        </w:rPr>
        <w:t>:</w:t>
      </w:r>
      <w:r w:rsidRPr="00E85D7D">
        <w:rPr>
          <w:rFonts w:ascii="Arial" w:hAnsi="Arial" w:cs="Arial"/>
          <w:b/>
          <w:lang w:val="es-CO"/>
        </w:rPr>
        <w:t xml:space="preserve"> </w:t>
      </w:r>
      <w:r w:rsidR="00F82019">
        <w:rPr>
          <w:rFonts w:ascii="Arial" w:hAnsi="Arial" w:cs="Arial"/>
          <w:b/>
          <w:lang w:val="es-CO"/>
        </w:rPr>
        <w:t xml:space="preserve"> </w:t>
      </w:r>
    </w:p>
    <w:p w14:paraId="492C628C" w14:textId="77777777" w:rsidR="00F82019" w:rsidRPr="00A12FA1" w:rsidRDefault="00F82019" w:rsidP="00821385">
      <w:pPr>
        <w:ind w:left="2694" w:hanging="2836"/>
        <w:jc w:val="both"/>
        <w:rPr>
          <w:rFonts w:ascii="Arial" w:hAnsi="Arial" w:cs="Arial"/>
          <w:b/>
          <w:caps/>
          <w:color w:val="808080"/>
          <w:sz w:val="22"/>
          <w:szCs w:val="22"/>
          <w:lang w:val="es-CO"/>
        </w:rPr>
      </w:pPr>
    </w:p>
    <w:p w14:paraId="46CD6A0E" w14:textId="77777777" w:rsidR="00114FB7" w:rsidRPr="00114900" w:rsidRDefault="008951BC" w:rsidP="00114900">
      <w:pPr>
        <w:pStyle w:val="Ttulo3"/>
        <w:numPr>
          <w:ilvl w:val="0"/>
          <w:numId w:val="13"/>
        </w:num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25" w:color="auto" w:fill="FFFFFF"/>
        <w:tabs>
          <w:tab w:val="clear" w:pos="360"/>
          <w:tab w:val="num" w:pos="0"/>
        </w:tabs>
        <w:ind w:left="0" w:right="-7" w:firstLine="0"/>
        <w:jc w:val="center"/>
        <w:rPr>
          <w:rFonts w:cs="Arial"/>
          <w:sz w:val="20"/>
        </w:rPr>
      </w:pPr>
      <w:r w:rsidRPr="00114900">
        <w:rPr>
          <w:rFonts w:cs="Arial"/>
          <w:sz w:val="20"/>
        </w:rPr>
        <w:t>IDENTIFICACIÓN</w:t>
      </w:r>
      <w:r w:rsidR="00114FB7" w:rsidRPr="00114900">
        <w:rPr>
          <w:rFonts w:cs="Arial"/>
          <w:sz w:val="20"/>
        </w:rPr>
        <w:t xml:space="preserve"> </w:t>
      </w:r>
      <w:r w:rsidR="00155D85" w:rsidRPr="00114900">
        <w:rPr>
          <w:rFonts w:cs="Arial"/>
          <w:sz w:val="20"/>
        </w:rPr>
        <w:t>DE LA IDEA</w:t>
      </w:r>
    </w:p>
    <w:p w14:paraId="516A62B7" w14:textId="77777777" w:rsidR="00114FB7" w:rsidRPr="00A134C8" w:rsidRDefault="00114FB7" w:rsidP="00114FB7">
      <w:pPr>
        <w:jc w:val="both"/>
        <w:rPr>
          <w:rFonts w:ascii="Arial" w:hAnsi="Arial" w:cs="Arial"/>
          <w:lang w:val="es-CO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2"/>
        <w:gridCol w:w="4555"/>
      </w:tblGrid>
      <w:tr w:rsidR="00821385" w:rsidRPr="00C86CBF" w14:paraId="72818B1B" w14:textId="77777777" w:rsidTr="00B75346">
        <w:trPr>
          <w:trHeight w:val="441"/>
        </w:trPr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F931" w14:textId="77777777" w:rsidR="00821385" w:rsidRPr="00F04674" w:rsidRDefault="00821385" w:rsidP="004053DB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A134C8">
              <w:rPr>
                <w:rFonts w:ascii="Arial" w:hAnsi="Arial" w:cs="Arial"/>
                <w:b/>
                <w:sz w:val="22"/>
                <w:szCs w:val="22"/>
                <w:lang w:val="es-CO"/>
              </w:rPr>
              <w:t>OBJETIVO</w:t>
            </w:r>
            <w:r w:rsidRPr="00C85C81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 ESTRATÉGICO</w:t>
            </w:r>
            <w:r w:rsidR="00E26AC6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 AL QUE APUNTA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D087" w14:textId="77777777" w:rsidR="00821385" w:rsidRPr="00A06CDD" w:rsidRDefault="00821385" w:rsidP="00A973C6">
            <w:pPr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</w:tc>
      </w:tr>
      <w:tr w:rsidR="0011568D" w:rsidRPr="00C86CBF" w14:paraId="6B45FE14" w14:textId="77777777" w:rsidTr="00B75346">
        <w:trPr>
          <w:trHeight w:val="441"/>
        </w:trPr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7042" w14:textId="77777777" w:rsidR="0011568D" w:rsidRPr="004B71B5" w:rsidRDefault="0011568D" w:rsidP="004053DB">
            <w:pPr>
              <w:rPr>
                <w:rStyle w:val="Ttulo3Car"/>
              </w:rPr>
            </w:pPr>
            <w:r w:rsidRPr="004B71B5">
              <w:rPr>
                <w:rStyle w:val="Ttulo3Car"/>
              </w:rPr>
              <w:t>ESTRATEGIA</w:t>
            </w:r>
            <w:r w:rsidR="00E26AC6">
              <w:rPr>
                <w:rStyle w:val="Ttulo3Car"/>
              </w:rPr>
              <w:t xml:space="preserve"> 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9215" w14:textId="77777777" w:rsidR="0011568D" w:rsidRPr="00A06CDD" w:rsidRDefault="0011568D" w:rsidP="0012281C">
            <w:pPr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808080"/>
                <w:sz w:val="22"/>
                <w:szCs w:val="22"/>
                <w:lang w:val="es-CO"/>
              </w:rPr>
            </w:pPr>
          </w:p>
        </w:tc>
      </w:tr>
      <w:tr w:rsidR="005E02EA" w:rsidRPr="00C86CBF" w14:paraId="1E8F4BF1" w14:textId="77777777" w:rsidTr="00B75346">
        <w:trPr>
          <w:trHeight w:val="441"/>
        </w:trPr>
        <w:tc>
          <w:tcPr>
            <w:tcW w:w="2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25EC" w14:textId="77777777" w:rsidR="005E02EA" w:rsidRPr="004B71B5" w:rsidRDefault="00E26AC6" w:rsidP="005E02EA">
            <w:pPr>
              <w:rPr>
                <w:rStyle w:val="Ttulo3Car"/>
              </w:rPr>
            </w:pPr>
            <w:r>
              <w:rPr>
                <w:rStyle w:val="Ttulo3Car"/>
              </w:rPr>
              <w:t>PLAN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B4DD" w14:textId="77777777" w:rsidR="005E02EA" w:rsidRPr="00A94EA2" w:rsidRDefault="005E02EA" w:rsidP="00A94EA2">
            <w:pPr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</w:tc>
      </w:tr>
      <w:tr w:rsidR="00114FB7" w:rsidRPr="00114FB7" w14:paraId="14EF5C81" w14:textId="77777777" w:rsidTr="00B75346">
        <w:trPr>
          <w:trHeight w:val="531"/>
        </w:trPr>
        <w:tc>
          <w:tcPr>
            <w:tcW w:w="2673" w:type="pct"/>
            <w:vAlign w:val="center"/>
          </w:tcPr>
          <w:p w14:paraId="7A61253A" w14:textId="77777777" w:rsidR="00492C99" w:rsidRPr="007A1A77" w:rsidRDefault="00114FB7" w:rsidP="004053D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1A77">
              <w:rPr>
                <w:rFonts w:ascii="Arial" w:hAnsi="Arial" w:cs="Arial"/>
                <w:b/>
                <w:sz w:val="22"/>
                <w:szCs w:val="22"/>
              </w:rPr>
              <w:t xml:space="preserve">OBJETIVO </w:t>
            </w:r>
            <w:r w:rsidR="005E02EA" w:rsidRPr="00F04674">
              <w:rPr>
                <w:rFonts w:ascii="Arial" w:hAnsi="Arial" w:cs="Arial"/>
                <w:b/>
                <w:sz w:val="22"/>
                <w:szCs w:val="22"/>
                <w:lang w:val="es-CO"/>
              </w:rPr>
              <w:t>GENERAL</w:t>
            </w:r>
            <w:r w:rsidR="00E26AC6" w:rsidRPr="00F04674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 DE</w:t>
            </w:r>
            <w:r w:rsidR="005E02EA" w:rsidRPr="00F04674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 </w:t>
            </w:r>
            <w:r w:rsidR="00166364">
              <w:rPr>
                <w:rFonts w:ascii="Arial" w:hAnsi="Arial" w:cs="Arial"/>
                <w:b/>
                <w:sz w:val="22"/>
                <w:szCs w:val="22"/>
              </w:rPr>
              <w:t>LA IDEA INNOVADORA</w:t>
            </w:r>
          </w:p>
        </w:tc>
        <w:tc>
          <w:tcPr>
            <w:tcW w:w="2327" w:type="pct"/>
            <w:vAlign w:val="center"/>
          </w:tcPr>
          <w:p w14:paraId="7BDE299D" w14:textId="77777777" w:rsidR="00114FB7" w:rsidRPr="00DF10AC" w:rsidRDefault="00114FB7" w:rsidP="00293A58">
            <w:pPr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6AC6" w:rsidRPr="00114FB7" w14:paraId="175DA01B" w14:textId="77777777" w:rsidTr="00B75346">
        <w:trPr>
          <w:trHeight w:val="375"/>
        </w:trPr>
        <w:tc>
          <w:tcPr>
            <w:tcW w:w="2673" w:type="pct"/>
            <w:vAlign w:val="center"/>
          </w:tcPr>
          <w:p w14:paraId="3DBC8D11" w14:textId="77777777" w:rsidR="00E26AC6" w:rsidRPr="007A1A77" w:rsidRDefault="00E26AC6" w:rsidP="004053D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CATEGORÍA </w:t>
            </w:r>
          </w:p>
        </w:tc>
        <w:tc>
          <w:tcPr>
            <w:tcW w:w="2327" w:type="pct"/>
            <w:vAlign w:val="center"/>
          </w:tcPr>
          <w:p w14:paraId="057C949B" w14:textId="77777777" w:rsidR="00E26AC6" w:rsidRPr="00A06CDD" w:rsidRDefault="00E26AC6" w:rsidP="00E26AC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Individual___</w:t>
            </w:r>
            <w:r w:rsidR="00313C58">
              <w:rPr>
                <w:rFonts w:ascii="Arial" w:hAnsi="Arial" w:cs="Arial"/>
                <w:sz w:val="22"/>
                <w:szCs w:val="22"/>
              </w:rPr>
              <w:t>_    Grupal</w:t>
            </w:r>
            <w:r>
              <w:rPr>
                <w:rFonts w:ascii="Arial" w:hAnsi="Arial" w:cs="Arial"/>
                <w:sz w:val="22"/>
                <w:szCs w:val="22"/>
              </w:rPr>
              <w:t xml:space="preserve"> _____</w:t>
            </w:r>
          </w:p>
        </w:tc>
      </w:tr>
      <w:tr w:rsidR="00114FB7" w:rsidRPr="00114FB7" w14:paraId="6837CCBF" w14:textId="77777777" w:rsidTr="00B75346">
        <w:trPr>
          <w:trHeight w:val="445"/>
        </w:trPr>
        <w:tc>
          <w:tcPr>
            <w:tcW w:w="2673" w:type="pct"/>
            <w:vAlign w:val="center"/>
          </w:tcPr>
          <w:p w14:paraId="7DD3DC35" w14:textId="77777777" w:rsidR="00114FB7" w:rsidRPr="007A1A77" w:rsidRDefault="00166364" w:rsidP="004053D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NOMBRE Y APELLIDOS</w:t>
            </w:r>
          </w:p>
        </w:tc>
        <w:tc>
          <w:tcPr>
            <w:tcW w:w="2327" w:type="pct"/>
            <w:vAlign w:val="center"/>
          </w:tcPr>
          <w:p w14:paraId="43B3EA7E" w14:textId="77777777" w:rsidR="00114FB7" w:rsidRPr="00A06CDD" w:rsidRDefault="00114FB7" w:rsidP="00293A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3C58" w:rsidRPr="00114FB7" w14:paraId="2A04E0A1" w14:textId="77777777" w:rsidTr="00B75346">
        <w:trPr>
          <w:trHeight w:val="424"/>
        </w:trPr>
        <w:tc>
          <w:tcPr>
            <w:tcW w:w="2673" w:type="pct"/>
            <w:vAlign w:val="center"/>
          </w:tcPr>
          <w:p w14:paraId="3FB6A795" w14:textId="77777777" w:rsidR="00313C58" w:rsidRDefault="00313C58" w:rsidP="00313C58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NOMBRE Y APELLIDOS</w:t>
            </w:r>
          </w:p>
        </w:tc>
        <w:tc>
          <w:tcPr>
            <w:tcW w:w="2327" w:type="pct"/>
            <w:vAlign w:val="center"/>
          </w:tcPr>
          <w:p w14:paraId="5D47E40E" w14:textId="77777777" w:rsidR="00313C58" w:rsidRPr="00A06CDD" w:rsidRDefault="00313C58" w:rsidP="00313C5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13C58" w:rsidRPr="00114FB7" w14:paraId="6044BBC7" w14:textId="77777777" w:rsidTr="00B75346">
        <w:trPr>
          <w:trHeight w:val="416"/>
        </w:trPr>
        <w:tc>
          <w:tcPr>
            <w:tcW w:w="2673" w:type="pct"/>
            <w:vAlign w:val="center"/>
          </w:tcPr>
          <w:p w14:paraId="182A376A" w14:textId="77777777" w:rsidR="00313C58" w:rsidRDefault="00313C58" w:rsidP="00313C58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NOMBRE Y APELLIDOS</w:t>
            </w:r>
          </w:p>
        </w:tc>
        <w:tc>
          <w:tcPr>
            <w:tcW w:w="2327" w:type="pct"/>
            <w:vAlign w:val="center"/>
          </w:tcPr>
          <w:p w14:paraId="269C9675" w14:textId="77777777" w:rsidR="00313C58" w:rsidRPr="00A06CDD" w:rsidRDefault="00313C58" w:rsidP="00313C5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13C58" w:rsidRPr="00114FB7" w14:paraId="45D97A5E" w14:textId="77777777" w:rsidTr="00B75346">
        <w:trPr>
          <w:trHeight w:val="407"/>
        </w:trPr>
        <w:tc>
          <w:tcPr>
            <w:tcW w:w="2673" w:type="pct"/>
            <w:vAlign w:val="center"/>
          </w:tcPr>
          <w:p w14:paraId="47E4A0C0" w14:textId="77777777" w:rsidR="00313C58" w:rsidRDefault="00313C58" w:rsidP="00313C58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NOMBRE Y APELLIDOS</w:t>
            </w:r>
          </w:p>
        </w:tc>
        <w:tc>
          <w:tcPr>
            <w:tcW w:w="2327" w:type="pct"/>
            <w:vAlign w:val="center"/>
          </w:tcPr>
          <w:p w14:paraId="28F7CF53" w14:textId="77777777" w:rsidR="00313C58" w:rsidRPr="00A06CDD" w:rsidRDefault="00313C58" w:rsidP="00313C5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13C58" w:rsidRPr="00114FB7" w14:paraId="16FE2578" w14:textId="77777777" w:rsidTr="00B75346">
        <w:trPr>
          <w:trHeight w:val="427"/>
        </w:trPr>
        <w:tc>
          <w:tcPr>
            <w:tcW w:w="2673" w:type="pct"/>
            <w:vAlign w:val="center"/>
          </w:tcPr>
          <w:p w14:paraId="43385279" w14:textId="77777777" w:rsidR="00313C58" w:rsidRDefault="00B75346" w:rsidP="00313C58">
            <w:pPr>
              <w:rPr>
                <w:rFonts w:ascii="Arial" w:hAnsi="Arial" w:cs="Arial"/>
                <w:b/>
                <w:sz w:val="22"/>
                <w:szCs w:val="22"/>
                <w:lang w:val="es-CO"/>
              </w:rPr>
            </w:pPr>
            <w:r w:rsidRPr="007A1A77">
              <w:rPr>
                <w:rFonts w:ascii="Arial" w:hAnsi="Arial" w:cs="Arial"/>
                <w:b/>
                <w:sz w:val="22"/>
                <w:szCs w:val="22"/>
              </w:rPr>
              <w:t xml:space="preserve">FECHA DE </w:t>
            </w:r>
            <w:r>
              <w:rPr>
                <w:rFonts w:ascii="Arial" w:hAnsi="Arial" w:cs="Arial"/>
                <w:b/>
                <w:sz w:val="22"/>
                <w:szCs w:val="22"/>
              </w:rPr>
              <w:t>PRESENTACIÓN</w:t>
            </w:r>
            <w:r w:rsidR="00F661A3">
              <w:rPr>
                <w:rFonts w:ascii="Arial" w:hAnsi="Arial" w:cs="Arial"/>
                <w:b/>
                <w:sz w:val="22"/>
                <w:szCs w:val="22"/>
              </w:rPr>
              <w:t xml:space="preserve"> DE LA IDEA</w:t>
            </w:r>
          </w:p>
        </w:tc>
        <w:tc>
          <w:tcPr>
            <w:tcW w:w="2327" w:type="pct"/>
            <w:vAlign w:val="center"/>
          </w:tcPr>
          <w:p w14:paraId="62C0BC21" w14:textId="77777777" w:rsidR="00313C58" w:rsidRPr="00A06CDD" w:rsidRDefault="00313C58" w:rsidP="00313C5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13C58" w:rsidRPr="00114FB7" w14:paraId="37BE57A5" w14:textId="77777777" w:rsidTr="00B75346">
        <w:trPr>
          <w:trHeight w:val="426"/>
        </w:trPr>
        <w:tc>
          <w:tcPr>
            <w:tcW w:w="2673" w:type="pct"/>
            <w:vAlign w:val="center"/>
          </w:tcPr>
          <w:p w14:paraId="2EF01A27" w14:textId="77777777" w:rsidR="00313C58" w:rsidRPr="007A1A77" w:rsidRDefault="00313C58" w:rsidP="00313C5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/>
              </w:rPr>
              <w:t>PROCESO</w:t>
            </w:r>
            <w:r w:rsidR="00452465"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 DEL SIGC</w:t>
            </w:r>
            <w:r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 AL QUE APUNTA LA IDEA</w:t>
            </w:r>
          </w:p>
        </w:tc>
        <w:tc>
          <w:tcPr>
            <w:tcW w:w="2327" w:type="pct"/>
            <w:vAlign w:val="center"/>
          </w:tcPr>
          <w:p w14:paraId="4C280E6D" w14:textId="77777777" w:rsidR="00313C58" w:rsidRPr="00A06CDD" w:rsidRDefault="00313C58" w:rsidP="00313C5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C352BF0" w14:textId="77777777" w:rsidR="004E099E" w:rsidRDefault="004E099E" w:rsidP="003350D1">
      <w:pPr>
        <w:jc w:val="both"/>
        <w:rPr>
          <w:rFonts w:ascii="Arial" w:hAnsi="Arial" w:cs="Arial"/>
          <w:sz w:val="22"/>
          <w:lang w:val="es-CO"/>
        </w:rPr>
      </w:pPr>
    </w:p>
    <w:p w14:paraId="3EE3453E" w14:textId="77777777" w:rsidR="00ED0C40" w:rsidRDefault="00F82019" w:rsidP="00C85C81">
      <w:pPr>
        <w:pStyle w:val="Ttulo3"/>
        <w:numPr>
          <w:ilvl w:val="0"/>
          <w:numId w:val="13"/>
        </w:num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25" w:color="auto" w:fill="FFFFFF"/>
        <w:tabs>
          <w:tab w:val="clear" w:pos="360"/>
          <w:tab w:val="num" w:pos="0"/>
        </w:tabs>
        <w:ind w:left="0" w:right="-7" w:firstLine="0"/>
        <w:jc w:val="center"/>
        <w:rPr>
          <w:rFonts w:cs="Arial"/>
          <w:sz w:val="20"/>
        </w:rPr>
      </w:pPr>
      <w:r>
        <w:rPr>
          <w:rFonts w:cs="Arial"/>
          <w:sz w:val="20"/>
        </w:rPr>
        <w:t xml:space="preserve">DESCRIPCIÓN </w:t>
      </w:r>
      <w:r w:rsidR="008951BC">
        <w:rPr>
          <w:rFonts w:cs="Arial"/>
          <w:sz w:val="20"/>
        </w:rPr>
        <w:t xml:space="preserve">AMPLIADA </w:t>
      </w:r>
      <w:r>
        <w:rPr>
          <w:rFonts w:cs="Arial"/>
          <w:sz w:val="20"/>
        </w:rPr>
        <w:t xml:space="preserve">DE LA IDEA </w:t>
      </w:r>
    </w:p>
    <w:p w14:paraId="2FE43810" w14:textId="77777777" w:rsidR="008E430B" w:rsidRPr="00E5188F" w:rsidRDefault="00C50828" w:rsidP="00C85C81">
      <w:pPr>
        <w:ind w:right="-7"/>
        <w:jc w:val="both"/>
        <w:rPr>
          <w:rFonts w:ascii="Verdana" w:hAnsi="Verdana" w:cs="Arial"/>
          <w:b/>
          <w:bCs/>
          <w:i/>
          <w:iCs/>
          <w:color w:val="767171"/>
        </w:rPr>
      </w:pPr>
      <w:r w:rsidRPr="00E5188F">
        <w:rPr>
          <w:rFonts w:ascii="Verdana" w:hAnsi="Verdana" w:cs="Arial"/>
          <w:b/>
          <w:bCs/>
          <w:i/>
          <w:iCs/>
          <w:color w:val="767171"/>
        </w:rPr>
        <w:t>Describa de manera detallada, cual es la idea y en que consiste.</w:t>
      </w:r>
    </w:p>
    <w:p w14:paraId="61477DCD" w14:textId="77777777" w:rsidR="00AD2FAF" w:rsidRDefault="00AD2FAF" w:rsidP="00C85C81">
      <w:pPr>
        <w:ind w:right="-7"/>
        <w:jc w:val="both"/>
        <w:rPr>
          <w:rFonts w:ascii="Verdana" w:hAnsi="Verdana" w:cs="Arial"/>
          <w:sz w:val="22"/>
          <w:szCs w:val="22"/>
        </w:rPr>
      </w:pPr>
    </w:p>
    <w:p w14:paraId="68B3D3E3" w14:textId="77777777" w:rsidR="00AD2FAF" w:rsidRDefault="00AD2FAF" w:rsidP="00C85C81">
      <w:pPr>
        <w:ind w:right="-7"/>
        <w:jc w:val="both"/>
        <w:rPr>
          <w:rFonts w:ascii="Verdana" w:hAnsi="Verdana" w:cs="Arial"/>
          <w:sz w:val="22"/>
          <w:szCs w:val="22"/>
        </w:rPr>
      </w:pPr>
    </w:p>
    <w:p w14:paraId="55D49244" w14:textId="77777777" w:rsidR="00CC24AB" w:rsidRDefault="00CC24AB" w:rsidP="00CC24AB">
      <w:pPr>
        <w:pStyle w:val="Ttulo3"/>
        <w:numPr>
          <w:ilvl w:val="0"/>
          <w:numId w:val="13"/>
        </w:num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25" w:color="auto" w:fill="FFFFFF"/>
        <w:tabs>
          <w:tab w:val="clear" w:pos="360"/>
          <w:tab w:val="num" w:pos="0"/>
        </w:tabs>
        <w:ind w:left="0" w:right="-7" w:firstLine="0"/>
        <w:jc w:val="center"/>
        <w:rPr>
          <w:rFonts w:cs="Arial"/>
          <w:sz w:val="20"/>
        </w:rPr>
      </w:pPr>
      <w:r>
        <w:rPr>
          <w:rFonts w:cs="Arial"/>
          <w:sz w:val="20"/>
        </w:rPr>
        <w:t>CATEGORIZACIÓN DE LA IDEA</w:t>
      </w:r>
    </w:p>
    <w:p w14:paraId="56FC1CA2" w14:textId="77777777" w:rsidR="00101797" w:rsidRPr="00CC24AB" w:rsidRDefault="00101797" w:rsidP="00C85C81">
      <w:pPr>
        <w:ind w:right="-7"/>
        <w:jc w:val="both"/>
        <w:rPr>
          <w:rFonts w:ascii="Arial" w:hAnsi="Arial" w:cs="Arial"/>
          <w:sz w:val="24"/>
          <w:szCs w:val="24"/>
          <w:lang w:val="es-CO"/>
        </w:rPr>
      </w:pPr>
      <w:r w:rsidRPr="00101797">
        <w:rPr>
          <w:rFonts w:ascii="Arial" w:hAnsi="Arial" w:cs="Arial"/>
          <w:sz w:val="24"/>
          <w:szCs w:val="24"/>
          <w:lang w:val="es-CO"/>
        </w:rPr>
        <w:t>Seleccion</w:t>
      </w:r>
      <w:r>
        <w:rPr>
          <w:rFonts w:ascii="Arial" w:hAnsi="Arial" w:cs="Arial"/>
          <w:sz w:val="24"/>
          <w:szCs w:val="24"/>
          <w:lang w:val="es-CO"/>
        </w:rPr>
        <w:t>a</w:t>
      </w:r>
      <w:r w:rsidRPr="00101797">
        <w:rPr>
          <w:rFonts w:ascii="Arial" w:hAnsi="Arial" w:cs="Arial"/>
          <w:sz w:val="24"/>
          <w:szCs w:val="24"/>
          <w:lang w:val="es-CO"/>
        </w:rPr>
        <w:t xml:space="preserve"> una o varias categorías en las que clasifica tu idea</w:t>
      </w:r>
      <w:r>
        <w:rPr>
          <w:rFonts w:ascii="Arial" w:hAnsi="Arial" w:cs="Arial"/>
          <w:sz w:val="24"/>
          <w:szCs w:val="24"/>
          <w:lang w:val="es-CO"/>
        </w:rPr>
        <w:t>:</w:t>
      </w:r>
    </w:p>
    <w:p w14:paraId="20E35C34" w14:textId="77777777" w:rsidR="00CC24AB" w:rsidRPr="00CC24AB" w:rsidRDefault="00B75346" w:rsidP="00B75346">
      <w:pPr>
        <w:ind w:right="-7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(  ) </w:t>
      </w:r>
      <w:r w:rsidR="00CC24AB" w:rsidRPr="00CC24AB">
        <w:rPr>
          <w:rFonts w:ascii="Arial" w:hAnsi="Arial" w:cs="Arial"/>
          <w:sz w:val="24"/>
          <w:szCs w:val="24"/>
          <w:lang w:val="es-CO"/>
        </w:rPr>
        <w:t>Soluci</w:t>
      </w:r>
      <w:r w:rsidR="00452465">
        <w:rPr>
          <w:rFonts w:ascii="Arial" w:hAnsi="Arial" w:cs="Arial"/>
          <w:sz w:val="24"/>
          <w:szCs w:val="24"/>
          <w:lang w:val="es-CO"/>
        </w:rPr>
        <w:t>ona</w:t>
      </w:r>
      <w:r w:rsidR="00CC24AB" w:rsidRPr="00CC24AB">
        <w:rPr>
          <w:rFonts w:ascii="Arial" w:hAnsi="Arial" w:cs="Arial"/>
          <w:sz w:val="24"/>
          <w:szCs w:val="24"/>
          <w:lang w:val="es-CO"/>
        </w:rPr>
        <w:t xml:space="preserve"> un problema existente</w:t>
      </w:r>
    </w:p>
    <w:p w14:paraId="4D54F934" w14:textId="77777777" w:rsidR="00CC24AB" w:rsidRDefault="00B75346" w:rsidP="00B75346">
      <w:pPr>
        <w:ind w:right="-7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(  ) </w:t>
      </w:r>
      <w:r w:rsidR="00CC24AB" w:rsidRPr="00CC24AB">
        <w:rPr>
          <w:rFonts w:ascii="Arial" w:hAnsi="Arial" w:cs="Arial"/>
          <w:sz w:val="24"/>
          <w:szCs w:val="24"/>
          <w:lang w:val="es-CO"/>
        </w:rPr>
        <w:t>Mejora</w:t>
      </w:r>
      <w:r w:rsidR="00452465">
        <w:rPr>
          <w:rFonts w:ascii="Arial" w:hAnsi="Arial" w:cs="Arial"/>
          <w:sz w:val="24"/>
          <w:szCs w:val="24"/>
          <w:lang w:val="es-CO"/>
        </w:rPr>
        <w:t xml:space="preserve"> </w:t>
      </w:r>
      <w:r w:rsidR="00CC24AB" w:rsidRPr="00CC24AB">
        <w:rPr>
          <w:rFonts w:ascii="Arial" w:hAnsi="Arial" w:cs="Arial"/>
          <w:sz w:val="24"/>
          <w:szCs w:val="24"/>
          <w:lang w:val="es-CO"/>
        </w:rPr>
        <w:t>un proceso</w:t>
      </w:r>
    </w:p>
    <w:p w14:paraId="4FE91037" w14:textId="77777777" w:rsidR="00F2114F" w:rsidRPr="00CC24AB" w:rsidRDefault="00B75346" w:rsidP="00B75346">
      <w:pPr>
        <w:ind w:right="-7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(  ) </w:t>
      </w:r>
      <w:r w:rsidR="00452465">
        <w:rPr>
          <w:rFonts w:ascii="Arial" w:hAnsi="Arial" w:cs="Arial"/>
          <w:sz w:val="24"/>
          <w:szCs w:val="24"/>
          <w:lang w:val="es-CO"/>
        </w:rPr>
        <w:t>Genera m</w:t>
      </w:r>
      <w:r w:rsidR="00F2114F">
        <w:rPr>
          <w:rFonts w:ascii="Arial" w:hAnsi="Arial" w:cs="Arial"/>
          <w:sz w:val="24"/>
          <w:szCs w:val="24"/>
          <w:lang w:val="es-CO"/>
        </w:rPr>
        <w:t xml:space="preserve">ejoras </w:t>
      </w:r>
      <w:r w:rsidR="00FD01D6">
        <w:rPr>
          <w:rFonts w:ascii="Arial" w:hAnsi="Arial" w:cs="Arial"/>
          <w:sz w:val="24"/>
          <w:szCs w:val="24"/>
          <w:lang w:val="es-CO"/>
        </w:rPr>
        <w:t>tecnológicas</w:t>
      </w:r>
    </w:p>
    <w:p w14:paraId="3B1FDD08" w14:textId="77777777" w:rsidR="00CC24AB" w:rsidRPr="00CC24AB" w:rsidRDefault="00B75346" w:rsidP="00B75346">
      <w:pPr>
        <w:ind w:right="-7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(  ) </w:t>
      </w:r>
      <w:r w:rsidR="00CC24AB" w:rsidRPr="00CC24AB">
        <w:rPr>
          <w:rFonts w:ascii="Arial" w:hAnsi="Arial" w:cs="Arial"/>
          <w:sz w:val="24"/>
          <w:szCs w:val="24"/>
          <w:lang w:val="es-CO"/>
        </w:rPr>
        <w:t>Ahorra costos</w:t>
      </w:r>
    </w:p>
    <w:p w14:paraId="506F4795" w14:textId="77777777" w:rsidR="00CC24AB" w:rsidRDefault="00B75346" w:rsidP="00B75346">
      <w:pPr>
        <w:ind w:right="-7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(  ) </w:t>
      </w:r>
      <w:r w:rsidR="00CC24AB" w:rsidRPr="00CC24AB">
        <w:rPr>
          <w:rFonts w:ascii="Arial" w:hAnsi="Arial" w:cs="Arial"/>
          <w:sz w:val="24"/>
          <w:szCs w:val="24"/>
          <w:lang w:val="es-CO"/>
        </w:rPr>
        <w:t>Pr</w:t>
      </w:r>
      <w:r w:rsidR="00452465">
        <w:rPr>
          <w:rFonts w:ascii="Arial" w:hAnsi="Arial" w:cs="Arial"/>
          <w:sz w:val="24"/>
          <w:szCs w:val="24"/>
          <w:lang w:val="es-CO"/>
        </w:rPr>
        <w:t xml:space="preserve">ueba </w:t>
      </w:r>
      <w:r w:rsidR="00CC24AB" w:rsidRPr="00CC24AB">
        <w:rPr>
          <w:rFonts w:ascii="Arial" w:hAnsi="Arial" w:cs="Arial"/>
          <w:sz w:val="24"/>
          <w:szCs w:val="24"/>
          <w:lang w:val="es-CO"/>
        </w:rPr>
        <w:t>algo nuevo</w:t>
      </w:r>
    </w:p>
    <w:p w14:paraId="581A0A80" w14:textId="77777777" w:rsidR="00F2114F" w:rsidRPr="00CC24AB" w:rsidRDefault="00B75346" w:rsidP="00B75346">
      <w:pPr>
        <w:ind w:right="-7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(  ) </w:t>
      </w:r>
      <w:r w:rsidR="00F2114F">
        <w:rPr>
          <w:rFonts w:ascii="Arial" w:hAnsi="Arial" w:cs="Arial"/>
          <w:sz w:val="24"/>
          <w:szCs w:val="24"/>
          <w:lang w:val="es-CO"/>
        </w:rPr>
        <w:t>Otro</w:t>
      </w:r>
      <w:r>
        <w:rPr>
          <w:rFonts w:ascii="Arial" w:hAnsi="Arial" w:cs="Arial"/>
          <w:sz w:val="24"/>
          <w:szCs w:val="24"/>
          <w:lang w:val="es-CO"/>
        </w:rPr>
        <w:t xml:space="preserve">: </w:t>
      </w:r>
      <w:r w:rsidR="00D41118">
        <w:rPr>
          <w:rFonts w:ascii="Arial" w:hAnsi="Arial" w:cs="Arial"/>
          <w:sz w:val="24"/>
          <w:szCs w:val="24"/>
          <w:lang w:val="es-CO"/>
        </w:rPr>
        <w:t>¿Cuál?</w:t>
      </w:r>
      <w:r>
        <w:rPr>
          <w:rFonts w:ascii="Arial" w:hAnsi="Arial" w:cs="Arial"/>
          <w:sz w:val="24"/>
          <w:szCs w:val="24"/>
          <w:lang w:val="es-CO"/>
        </w:rPr>
        <w:t xml:space="preserve"> ________________</w:t>
      </w:r>
    </w:p>
    <w:p w14:paraId="7A11B580" w14:textId="77777777" w:rsidR="00F91A19" w:rsidRDefault="00F91A19" w:rsidP="00F91A19">
      <w:pPr>
        <w:ind w:right="-7"/>
        <w:jc w:val="both"/>
        <w:rPr>
          <w:rFonts w:ascii="Arial" w:hAnsi="Arial" w:cs="Arial"/>
          <w:sz w:val="24"/>
          <w:szCs w:val="24"/>
          <w:lang w:val="es-CO"/>
        </w:rPr>
      </w:pPr>
    </w:p>
    <w:p w14:paraId="146CEA03" w14:textId="77777777" w:rsidR="009F05CC" w:rsidRDefault="009F05CC" w:rsidP="00F91A19">
      <w:pPr>
        <w:ind w:right="-7"/>
        <w:jc w:val="both"/>
        <w:rPr>
          <w:rFonts w:ascii="Arial" w:hAnsi="Arial" w:cs="Arial"/>
          <w:sz w:val="24"/>
          <w:szCs w:val="24"/>
          <w:lang w:val="es-CO"/>
        </w:rPr>
      </w:pPr>
    </w:p>
    <w:p w14:paraId="315A27F8" w14:textId="77777777" w:rsidR="00393B1F" w:rsidRPr="00AD6D23" w:rsidRDefault="00393B1F" w:rsidP="00C85C81">
      <w:pPr>
        <w:pStyle w:val="Ttulo3"/>
        <w:numPr>
          <w:ilvl w:val="0"/>
          <w:numId w:val="13"/>
        </w:num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25" w:color="auto" w:fill="FFFFFF"/>
        <w:ind w:right="-7"/>
        <w:jc w:val="center"/>
        <w:rPr>
          <w:rFonts w:cs="Arial"/>
          <w:szCs w:val="22"/>
        </w:rPr>
      </w:pPr>
      <w:r w:rsidRPr="00AD6D23">
        <w:rPr>
          <w:rFonts w:cs="Arial"/>
          <w:szCs w:val="22"/>
        </w:rPr>
        <w:t>JUSTIFICACIÓN</w:t>
      </w:r>
      <w:r w:rsidR="00BE1283">
        <w:rPr>
          <w:rFonts w:cs="Arial"/>
          <w:szCs w:val="22"/>
        </w:rPr>
        <w:t xml:space="preserve"> DE LA IDEA</w:t>
      </w:r>
    </w:p>
    <w:p w14:paraId="6ABC1561" w14:textId="77777777" w:rsidR="0079797D" w:rsidRPr="00996B2C" w:rsidRDefault="0079797D" w:rsidP="0079797D">
      <w:pPr>
        <w:ind w:right="-7"/>
        <w:jc w:val="both"/>
        <w:rPr>
          <w:rFonts w:ascii="Arial" w:hAnsi="Arial" w:cs="Arial"/>
          <w:b/>
          <w:bCs/>
          <w:i/>
          <w:iCs/>
          <w:color w:val="767171"/>
        </w:rPr>
      </w:pPr>
      <w:r w:rsidRPr="00996B2C">
        <w:rPr>
          <w:rFonts w:ascii="Arial" w:hAnsi="Arial" w:cs="Arial"/>
          <w:b/>
          <w:bCs/>
          <w:i/>
          <w:iCs/>
          <w:color w:val="767171"/>
        </w:rPr>
        <w:t xml:space="preserve">Argumentar las razones por las cuales se debe llevar a cabo </w:t>
      </w:r>
      <w:r w:rsidR="00BE1283" w:rsidRPr="00996B2C">
        <w:rPr>
          <w:rFonts w:ascii="Arial" w:hAnsi="Arial" w:cs="Arial"/>
          <w:b/>
          <w:bCs/>
          <w:i/>
          <w:iCs/>
          <w:color w:val="767171"/>
        </w:rPr>
        <w:t>la idea que se va a presentar</w:t>
      </w:r>
      <w:r w:rsidR="00C06B53" w:rsidRPr="00996B2C">
        <w:rPr>
          <w:rFonts w:ascii="Arial" w:hAnsi="Arial" w:cs="Arial"/>
          <w:b/>
          <w:bCs/>
          <w:i/>
          <w:iCs/>
          <w:color w:val="767171"/>
        </w:rPr>
        <w:t>, incluyendo los beneficios de su implementación</w:t>
      </w:r>
      <w:r w:rsidRPr="00996B2C">
        <w:rPr>
          <w:rFonts w:ascii="Arial" w:hAnsi="Arial" w:cs="Arial"/>
          <w:b/>
          <w:bCs/>
          <w:i/>
          <w:iCs/>
          <w:color w:val="767171"/>
        </w:rPr>
        <w:t xml:space="preserve">. </w:t>
      </w:r>
    </w:p>
    <w:p w14:paraId="4C8D2499" w14:textId="77777777" w:rsidR="00C85C81" w:rsidRDefault="00C85C81" w:rsidP="008D105F">
      <w:pPr>
        <w:ind w:right="-7"/>
        <w:jc w:val="both"/>
        <w:rPr>
          <w:rFonts w:ascii="Verdana" w:hAnsi="Verdana" w:cs="Arial"/>
          <w:color w:val="808080"/>
          <w:sz w:val="16"/>
          <w:szCs w:val="22"/>
          <w:lang w:val="es-CO"/>
        </w:rPr>
      </w:pPr>
    </w:p>
    <w:p w14:paraId="5DC1CCCF" w14:textId="77777777" w:rsidR="006241DC" w:rsidRDefault="006241DC" w:rsidP="008D105F">
      <w:pPr>
        <w:ind w:right="-7"/>
        <w:jc w:val="both"/>
        <w:rPr>
          <w:rFonts w:ascii="Verdana" w:hAnsi="Verdana" w:cs="Arial"/>
          <w:color w:val="808080"/>
          <w:sz w:val="16"/>
          <w:szCs w:val="22"/>
          <w:lang w:val="es-CO"/>
        </w:rPr>
      </w:pPr>
    </w:p>
    <w:p w14:paraId="6EDB091F" w14:textId="77777777" w:rsidR="005631C7" w:rsidRPr="00F04674" w:rsidRDefault="005631C7" w:rsidP="002C1BD8">
      <w:pPr>
        <w:rPr>
          <w:rFonts w:ascii="Arial" w:hAnsi="Arial" w:cs="Arial"/>
          <w:b/>
          <w:bCs/>
          <w:sz w:val="22"/>
          <w:szCs w:val="22"/>
          <w:lang w:val="es-CO"/>
        </w:rPr>
      </w:pPr>
    </w:p>
    <w:p w14:paraId="63F9E7FD" w14:textId="77777777" w:rsidR="00386368" w:rsidRPr="00F04674" w:rsidRDefault="00386368" w:rsidP="002C1BD8">
      <w:pPr>
        <w:rPr>
          <w:rFonts w:ascii="Arial" w:hAnsi="Arial" w:cs="Arial"/>
          <w:b/>
          <w:bCs/>
          <w:sz w:val="22"/>
          <w:szCs w:val="22"/>
          <w:lang w:val="es-CO"/>
        </w:rPr>
      </w:pPr>
    </w:p>
    <w:p w14:paraId="4D074504" w14:textId="77777777" w:rsidR="00C85C81" w:rsidRPr="00542A21" w:rsidRDefault="007B6D1A" w:rsidP="00FA693A">
      <w:pPr>
        <w:pStyle w:val="Ttulo3"/>
        <w:numPr>
          <w:ilvl w:val="0"/>
          <w:numId w:val="13"/>
        </w:num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pct25" w:color="auto" w:fill="FFFFFF"/>
        <w:ind w:right="-7"/>
        <w:jc w:val="center"/>
        <w:rPr>
          <w:rFonts w:cs="Arial"/>
          <w:sz w:val="20"/>
          <w:lang w:val="es-CO"/>
        </w:rPr>
      </w:pPr>
      <w:r>
        <w:rPr>
          <w:rFonts w:cs="Arial"/>
          <w:sz w:val="20"/>
          <w:lang w:val="es-CO"/>
        </w:rPr>
        <w:t>CRITERIOS DE SELECCIÓN</w:t>
      </w:r>
    </w:p>
    <w:p w14:paraId="2AEF7815" w14:textId="77777777" w:rsidR="009F5F3F" w:rsidRDefault="009F5F3F" w:rsidP="009F5F3F">
      <w:pPr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FDE7800" w14:textId="77777777" w:rsidR="009F5F3F" w:rsidRPr="009F5F3F" w:rsidRDefault="009F5F3F" w:rsidP="009F5F3F">
      <w:pPr>
        <w:rPr>
          <w:rFonts w:ascii="Arial" w:hAnsi="Arial" w:cs="Arial"/>
          <w:b/>
          <w:bCs/>
          <w:i/>
          <w:iCs/>
          <w:color w:val="767171"/>
        </w:rPr>
      </w:pPr>
      <w:r w:rsidRPr="009F5F3F">
        <w:rPr>
          <w:rFonts w:ascii="Arial" w:hAnsi="Arial" w:cs="Arial"/>
          <w:b/>
          <w:bCs/>
          <w:i/>
          <w:iCs/>
          <w:color w:val="767171"/>
        </w:rPr>
        <w:t>Para ser diligenciada por los miembros del comité evaluador</w:t>
      </w:r>
    </w:p>
    <w:p w14:paraId="54AE5E95" w14:textId="77777777" w:rsidR="00E95545" w:rsidRDefault="00E95545" w:rsidP="00114FB7">
      <w:pPr>
        <w:rPr>
          <w:rFonts w:ascii="Arial" w:hAnsi="Arial" w:cs="Arial"/>
          <w:b/>
          <w:bCs/>
          <w:lang w:val="es-CO"/>
        </w:rPr>
      </w:pPr>
    </w:p>
    <w:p w14:paraId="406F5804" w14:textId="77777777" w:rsidR="00E25D9E" w:rsidRDefault="00917F2C" w:rsidP="00114FB7">
      <w:pPr>
        <w:rPr>
          <w:rFonts w:ascii="Arial" w:hAnsi="Arial" w:cs="Arial"/>
        </w:rPr>
      </w:pPr>
      <w:r w:rsidRPr="00917F2C">
        <w:rPr>
          <w:rFonts w:ascii="Arial" w:hAnsi="Arial" w:cs="Arial"/>
        </w:rPr>
        <w:t>Los miembros del comité evaluador calificarán cada PROPUESTA individual y grupal. Los criterios y pesos de evaluación son los siguientes:</w:t>
      </w:r>
    </w:p>
    <w:p w14:paraId="0A905BC9" w14:textId="77777777" w:rsidR="00917F2C" w:rsidRDefault="00917F2C" w:rsidP="00114FB7">
      <w:pPr>
        <w:rPr>
          <w:rFonts w:ascii="Arial" w:hAnsi="Arial" w:cs="Arial"/>
          <w:b/>
          <w:bCs/>
          <w:lang w:val="es-CO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4"/>
        <w:gridCol w:w="3505"/>
        <w:gridCol w:w="1312"/>
        <w:gridCol w:w="1543"/>
      </w:tblGrid>
      <w:tr w:rsidR="00BF51B7" w:rsidRPr="00746979" w14:paraId="212443CF" w14:textId="77777777" w:rsidTr="006069C5">
        <w:trPr>
          <w:trHeight w:val="345"/>
        </w:trPr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5F1DE8B0" w14:textId="77777777" w:rsidR="00BF51B7" w:rsidRPr="00746979" w:rsidRDefault="00BF51B7" w:rsidP="00BF51B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Criterio</w:t>
            </w:r>
          </w:p>
        </w:tc>
        <w:tc>
          <w:tcPr>
            <w:tcW w:w="17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19748A65" w14:textId="77777777" w:rsidR="00BF51B7" w:rsidRPr="00746979" w:rsidRDefault="00BF51B7" w:rsidP="00BF51B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Concepto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0CECE"/>
            <w:hideMark/>
          </w:tcPr>
          <w:p w14:paraId="26EE1218" w14:textId="77777777" w:rsidR="00BF51B7" w:rsidRPr="00746979" w:rsidRDefault="00BF51B7" w:rsidP="00BF51B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 xml:space="preserve"> Peso relativo 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0CECE"/>
            <w:hideMark/>
          </w:tcPr>
          <w:p w14:paraId="1638EE8D" w14:textId="77777777" w:rsidR="00BF51B7" w:rsidRPr="00746979" w:rsidRDefault="00BF51B7" w:rsidP="00BF51B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 xml:space="preserve"> Calificación </w:t>
            </w:r>
          </w:p>
        </w:tc>
      </w:tr>
      <w:tr w:rsidR="00746979" w:rsidRPr="00746979" w14:paraId="66BA8553" w14:textId="77777777" w:rsidTr="002E7184">
        <w:trPr>
          <w:trHeight w:val="1002"/>
        </w:trPr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129A" w14:textId="77777777" w:rsidR="00746979" w:rsidRPr="00746979" w:rsidRDefault="00746979" w:rsidP="009F5F3F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</w:rPr>
              <w:t>Grado en que la Idea es innovadora para la Entidad y esta novedad le contribuye al cumplimiento del objetivo estratégico del concurso.</w:t>
            </w:r>
          </w:p>
        </w:tc>
        <w:tc>
          <w:tcPr>
            <w:tcW w:w="17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4C7A" w14:textId="77777777" w:rsidR="00746979" w:rsidRPr="00746979" w:rsidRDefault="00746979" w:rsidP="00746979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</w:rPr>
              <w:t>Grado en que la Idea es innovadora para la Entidad y esta novedad le contribuye al cumplimiento del objetivo estratégico del concurso.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B672" w14:textId="77777777" w:rsidR="00746979" w:rsidRPr="00746979" w:rsidRDefault="00746979" w:rsidP="00746979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  <w:color w:val="000000"/>
                <w:lang w:val="es-CO" w:eastAsia="es-CO"/>
              </w:rPr>
              <w:t>35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5E9E3" w14:textId="77777777" w:rsidR="00746979" w:rsidRPr="00746979" w:rsidRDefault="00746979" w:rsidP="00746979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746979" w:rsidRPr="00746979" w14:paraId="2041DAB1" w14:textId="77777777" w:rsidTr="002E7184">
        <w:trPr>
          <w:trHeight w:val="1215"/>
        </w:trPr>
        <w:tc>
          <w:tcPr>
            <w:tcW w:w="1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9B585" w14:textId="77777777" w:rsidR="00746979" w:rsidRPr="00746979" w:rsidRDefault="00746979" w:rsidP="009F5F3F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</w:rPr>
              <w:t>Grado en que la idea es útil e impacta positivamente a los procesos del SIGC de la entidad y tiene la posibilidad de generar beneficios económicos.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662A" w14:textId="77777777" w:rsidR="00746979" w:rsidRPr="00746979" w:rsidRDefault="00746979" w:rsidP="00746979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</w:rPr>
              <w:t>Grado en que la idea es útil e impacta positivamente a los procesos del SIGC de la entidad y tiene la posibilidad de generar beneficios económicos.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3199" w14:textId="77777777" w:rsidR="00746979" w:rsidRPr="00746979" w:rsidRDefault="00746979" w:rsidP="00746979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  <w:color w:val="000000"/>
                <w:lang w:val="es-CO" w:eastAsia="es-CO"/>
              </w:rPr>
              <w:t>25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9A58" w14:textId="77777777" w:rsidR="00746979" w:rsidRPr="00746979" w:rsidRDefault="00746979" w:rsidP="00746979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746979" w:rsidRPr="00746979" w14:paraId="648092FE" w14:textId="77777777" w:rsidTr="002E7184">
        <w:trPr>
          <w:trHeight w:val="915"/>
        </w:trPr>
        <w:tc>
          <w:tcPr>
            <w:tcW w:w="1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7F09" w14:textId="77777777" w:rsidR="00746979" w:rsidRPr="00746979" w:rsidRDefault="00746979" w:rsidP="009F5F3F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</w:rPr>
              <w:t>Grado de posibilidad de la implementación de la idea. Se refiere a que tan fácil es llevar a cabo la idea en la entidad.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941BA" w14:textId="77777777" w:rsidR="00746979" w:rsidRPr="00746979" w:rsidRDefault="00746979" w:rsidP="00746979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</w:rPr>
              <w:t>Grado de posibilidad de la implementación de la idea. Se refiere a que tan fácil es llevar a cabo la idea en la entidad.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B6506" w14:textId="77777777" w:rsidR="00746979" w:rsidRPr="00746979" w:rsidRDefault="00746979" w:rsidP="00746979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  <w:color w:val="000000"/>
                <w:lang w:val="es-CO" w:eastAsia="es-CO"/>
              </w:rPr>
              <w:t>40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5299" w14:textId="77777777" w:rsidR="00746979" w:rsidRPr="00746979" w:rsidRDefault="00746979" w:rsidP="00746979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BF51B7" w:rsidRPr="00746979" w14:paraId="06F96307" w14:textId="77777777" w:rsidTr="006069C5">
        <w:trPr>
          <w:trHeight w:val="315"/>
        </w:trPr>
        <w:tc>
          <w:tcPr>
            <w:tcW w:w="1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40B31" w14:textId="77777777" w:rsidR="00BF51B7" w:rsidRPr="00746979" w:rsidRDefault="00BF51B7" w:rsidP="00BF51B7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E2660" w14:textId="77777777" w:rsidR="00BF51B7" w:rsidRPr="00746979" w:rsidRDefault="00BF51B7" w:rsidP="009F5F3F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Total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306F7" w14:textId="77777777" w:rsidR="00BF51B7" w:rsidRPr="00746979" w:rsidRDefault="00BF51B7" w:rsidP="00BF51B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100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269E" w14:textId="77777777" w:rsidR="00BF51B7" w:rsidRPr="00746979" w:rsidRDefault="00BF51B7" w:rsidP="00BF51B7">
            <w:pPr>
              <w:jc w:val="center"/>
              <w:rPr>
                <w:rFonts w:ascii="Arial" w:hAnsi="Arial" w:cs="Arial"/>
                <w:color w:val="000000"/>
                <w:lang w:val="es-CO" w:eastAsia="es-CO"/>
              </w:rPr>
            </w:pPr>
            <w:r w:rsidRPr="00746979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</w:tbl>
    <w:p w14:paraId="2858BF1D" w14:textId="77777777" w:rsidR="007B6D1A" w:rsidRPr="00542A21" w:rsidRDefault="007B6D1A" w:rsidP="00114FB7">
      <w:pPr>
        <w:rPr>
          <w:rFonts w:ascii="Arial" w:hAnsi="Arial" w:cs="Arial"/>
          <w:b/>
          <w:bCs/>
          <w:lang w:val="es-CO"/>
        </w:rPr>
      </w:pPr>
    </w:p>
    <w:p w14:paraId="6FA87E85" w14:textId="77777777" w:rsidR="00C85C81" w:rsidRPr="00542A21" w:rsidRDefault="00C85C81" w:rsidP="00114FB7">
      <w:pPr>
        <w:rPr>
          <w:rFonts w:ascii="Arial" w:hAnsi="Arial" w:cs="Arial"/>
          <w:b/>
          <w:bCs/>
          <w:lang w:val="es-CO"/>
        </w:rPr>
      </w:pPr>
    </w:p>
    <w:p w14:paraId="2E0A9CFE" w14:textId="77777777" w:rsidR="00FA0DE1" w:rsidRPr="00FA0DE1" w:rsidRDefault="00FA0DE1" w:rsidP="00FA0DE1">
      <w:pPr>
        <w:rPr>
          <w:rFonts w:ascii="Arial" w:hAnsi="Arial" w:cs="Arial"/>
          <w:b/>
          <w:bCs/>
          <w:color w:val="000000"/>
          <w:lang w:val="es-CO" w:eastAsia="es-CO"/>
        </w:rPr>
      </w:pPr>
      <w:r w:rsidRPr="00FA0DE1">
        <w:rPr>
          <w:rFonts w:ascii="Arial" w:hAnsi="Arial" w:cs="Arial"/>
          <w:b/>
          <w:bCs/>
          <w:color w:val="000000"/>
          <w:lang w:val="es-CO" w:eastAsia="es-CO"/>
        </w:rPr>
        <w:t>Nombre y firma de qu</w:t>
      </w:r>
      <w:r w:rsidR="005A474C">
        <w:rPr>
          <w:rFonts w:ascii="Arial" w:hAnsi="Arial" w:cs="Arial"/>
          <w:b/>
          <w:bCs/>
          <w:color w:val="000000"/>
          <w:lang w:val="es-CO" w:eastAsia="es-CO"/>
        </w:rPr>
        <w:t xml:space="preserve">ien(es) </w:t>
      </w:r>
      <w:r w:rsidRPr="00FA0DE1">
        <w:rPr>
          <w:rFonts w:ascii="Arial" w:hAnsi="Arial" w:cs="Arial"/>
          <w:b/>
          <w:bCs/>
          <w:color w:val="000000"/>
          <w:lang w:val="es-CO" w:eastAsia="es-CO"/>
        </w:rPr>
        <w:t>presenta</w:t>
      </w:r>
      <w:r w:rsidR="005A474C">
        <w:rPr>
          <w:rFonts w:ascii="Arial" w:hAnsi="Arial" w:cs="Arial"/>
          <w:b/>
          <w:bCs/>
          <w:color w:val="000000"/>
          <w:lang w:val="es-CO" w:eastAsia="es-CO"/>
        </w:rPr>
        <w:t>(n)</w:t>
      </w:r>
      <w:r w:rsidRPr="00FA0DE1">
        <w:rPr>
          <w:rFonts w:ascii="Arial" w:hAnsi="Arial" w:cs="Arial"/>
          <w:b/>
          <w:bCs/>
          <w:color w:val="000000"/>
          <w:lang w:val="es-CO" w:eastAsia="es-CO"/>
        </w:rPr>
        <w:t xml:space="preserve"> la Idea</w:t>
      </w:r>
      <w:r w:rsidRPr="00FA0DE1">
        <w:rPr>
          <w:rFonts w:ascii="Arial" w:hAnsi="Arial" w:cs="Arial"/>
          <w:b/>
          <w:bCs/>
          <w:color w:val="000000"/>
          <w:lang w:val="es-CO" w:eastAsia="es-CO"/>
        </w:rPr>
        <w:tab/>
      </w:r>
    </w:p>
    <w:p w14:paraId="68358CAB" w14:textId="77777777" w:rsidR="00FA0DE1" w:rsidRPr="00FA0DE1" w:rsidRDefault="00FA0DE1" w:rsidP="00FA0DE1">
      <w:pPr>
        <w:rPr>
          <w:rFonts w:ascii="Arial" w:hAnsi="Arial" w:cs="Arial"/>
          <w:b/>
          <w:bCs/>
          <w:color w:val="000000"/>
          <w:lang w:val="es-CO" w:eastAsia="es-CO"/>
        </w:rPr>
      </w:pPr>
    </w:p>
    <w:p w14:paraId="69627880" w14:textId="77777777" w:rsidR="00386368" w:rsidRDefault="00CE64B4" w:rsidP="00114FB7">
      <w:pPr>
        <w:rPr>
          <w:rFonts w:ascii="Arial" w:hAnsi="Arial" w:cs="Arial"/>
          <w:b/>
          <w:bCs/>
          <w:lang w:val="es-ES_tradnl"/>
        </w:rPr>
      </w:pPr>
      <w:r w:rsidRPr="00FA0DE1">
        <w:rPr>
          <w:rFonts w:ascii="Arial" w:hAnsi="Arial" w:cs="Arial"/>
          <w:b/>
          <w:bCs/>
          <w:lang w:val="es-ES_tradnl"/>
        </w:rPr>
        <w:t xml:space="preserve">    </w:t>
      </w:r>
    </w:p>
    <w:p w14:paraId="01B5B46D" w14:textId="77777777" w:rsidR="00114FB7" w:rsidRPr="00FA0DE1" w:rsidRDefault="00CE64B4" w:rsidP="00114FB7">
      <w:pPr>
        <w:rPr>
          <w:rFonts w:ascii="Arial" w:hAnsi="Arial" w:cs="Arial"/>
          <w:b/>
          <w:bCs/>
          <w:lang w:val="es-ES_tradnl"/>
        </w:rPr>
      </w:pPr>
      <w:r w:rsidRPr="00FA0DE1">
        <w:rPr>
          <w:rFonts w:ascii="Arial" w:hAnsi="Arial" w:cs="Arial"/>
          <w:b/>
          <w:bCs/>
          <w:lang w:val="es-ES_tradnl"/>
        </w:rPr>
        <w:t xml:space="preserve">                              </w:t>
      </w:r>
    </w:p>
    <w:p w14:paraId="32D7589E" w14:textId="77777777" w:rsidR="00114FB7" w:rsidRPr="00FA0DE1" w:rsidRDefault="00114FB7" w:rsidP="00E41823">
      <w:pPr>
        <w:rPr>
          <w:rFonts w:ascii="Arial" w:hAnsi="Arial" w:cs="Arial"/>
          <w:b/>
          <w:bCs/>
          <w:lang w:val="es-ES_tradnl"/>
        </w:rPr>
      </w:pPr>
      <w:r w:rsidRPr="00FA0DE1">
        <w:rPr>
          <w:rFonts w:ascii="Arial" w:hAnsi="Arial" w:cs="Arial"/>
          <w:b/>
          <w:bCs/>
          <w:lang w:val="es-ES_tradnl"/>
        </w:rPr>
        <w:t>____</w:t>
      </w:r>
      <w:r w:rsidR="00E41823" w:rsidRPr="00FA0DE1">
        <w:rPr>
          <w:rFonts w:ascii="Arial" w:hAnsi="Arial" w:cs="Arial"/>
          <w:b/>
          <w:bCs/>
          <w:lang w:val="es-ES_tradnl"/>
        </w:rPr>
        <w:t>______________________</w:t>
      </w:r>
      <w:r w:rsidR="004C0872" w:rsidRPr="00FA0DE1">
        <w:rPr>
          <w:rFonts w:ascii="Arial" w:hAnsi="Arial" w:cs="Arial"/>
          <w:b/>
          <w:bCs/>
          <w:lang w:val="es-ES_tradnl"/>
        </w:rPr>
        <w:t>_________</w:t>
      </w:r>
      <w:r w:rsidR="005A474C">
        <w:rPr>
          <w:rFonts w:ascii="Arial" w:hAnsi="Arial" w:cs="Arial"/>
          <w:b/>
          <w:bCs/>
          <w:lang w:val="es-ES_tradnl"/>
        </w:rPr>
        <w:t>__________</w:t>
      </w:r>
    </w:p>
    <w:p w14:paraId="0A6F86E3" w14:textId="77777777" w:rsidR="00114FB7" w:rsidRDefault="005E02EA" w:rsidP="00E41823">
      <w:pPr>
        <w:tabs>
          <w:tab w:val="left" w:pos="4350"/>
        </w:tabs>
        <w:rPr>
          <w:rFonts w:ascii="Arial" w:hAnsi="Arial" w:cs="Arial"/>
          <w:lang w:val="es-CO"/>
        </w:rPr>
      </w:pPr>
      <w:r w:rsidRPr="00FA0DE1">
        <w:rPr>
          <w:rFonts w:ascii="Arial" w:hAnsi="Arial" w:cs="Arial"/>
          <w:lang w:val="es-CO"/>
        </w:rPr>
        <w:t>Nombre</w:t>
      </w:r>
      <w:r w:rsidR="004C0872" w:rsidRPr="00FA0DE1">
        <w:rPr>
          <w:rFonts w:ascii="Arial" w:hAnsi="Arial" w:cs="Arial"/>
          <w:lang w:val="es-CO"/>
        </w:rPr>
        <w:t xml:space="preserve">: </w:t>
      </w:r>
    </w:p>
    <w:p w14:paraId="739662A4" w14:textId="77777777" w:rsidR="005E02EA" w:rsidRPr="00FA0DE1" w:rsidRDefault="005E02EA" w:rsidP="00E41823">
      <w:pPr>
        <w:tabs>
          <w:tab w:val="left" w:pos="4350"/>
        </w:tabs>
        <w:rPr>
          <w:rFonts w:ascii="Arial" w:hAnsi="Arial" w:cs="Arial"/>
          <w:lang w:val="es-CO"/>
        </w:rPr>
      </w:pPr>
      <w:r w:rsidRPr="00FA0DE1">
        <w:rPr>
          <w:rFonts w:ascii="Arial" w:hAnsi="Arial" w:cs="Arial"/>
          <w:lang w:val="es-CO"/>
        </w:rPr>
        <w:t>Cargo</w:t>
      </w:r>
      <w:r w:rsidR="004C0872" w:rsidRPr="00FA0DE1">
        <w:rPr>
          <w:rFonts w:ascii="Arial" w:hAnsi="Arial" w:cs="Arial"/>
          <w:lang w:val="es-CO"/>
        </w:rPr>
        <w:t xml:space="preserve">: </w:t>
      </w:r>
      <w:r w:rsidR="00D20FB9">
        <w:rPr>
          <w:rFonts w:ascii="Arial" w:hAnsi="Arial" w:cs="Arial"/>
          <w:lang w:val="es-CO"/>
        </w:rPr>
        <w:tab/>
      </w:r>
      <w:r w:rsidR="00D20FB9">
        <w:rPr>
          <w:rFonts w:ascii="Arial" w:hAnsi="Arial" w:cs="Arial"/>
          <w:lang w:val="es-CO"/>
        </w:rPr>
        <w:softHyphen/>
      </w:r>
      <w:r w:rsidR="00D20FB9">
        <w:rPr>
          <w:rFonts w:ascii="Arial" w:hAnsi="Arial" w:cs="Arial"/>
          <w:lang w:val="es-CO"/>
        </w:rPr>
        <w:softHyphen/>
      </w:r>
      <w:r w:rsidR="00D20FB9">
        <w:rPr>
          <w:rFonts w:ascii="Arial" w:hAnsi="Arial" w:cs="Arial"/>
          <w:lang w:val="es-CO"/>
        </w:rPr>
        <w:softHyphen/>
      </w:r>
      <w:r w:rsidR="00D20FB9">
        <w:rPr>
          <w:rFonts w:ascii="Arial" w:hAnsi="Arial" w:cs="Arial"/>
          <w:lang w:val="es-CO"/>
        </w:rPr>
        <w:softHyphen/>
      </w:r>
      <w:r w:rsidR="00D20FB9">
        <w:rPr>
          <w:rFonts w:ascii="Arial" w:hAnsi="Arial" w:cs="Arial"/>
          <w:lang w:val="es-CO"/>
        </w:rPr>
        <w:softHyphen/>
      </w:r>
      <w:r w:rsidR="00D20FB9">
        <w:rPr>
          <w:rFonts w:ascii="Arial" w:hAnsi="Arial" w:cs="Arial"/>
          <w:lang w:val="es-CO"/>
        </w:rPr>
        <w:softHyphen/>
      </w:r>
      <w:r w:rsidR="00D20FB9">
        <w:rPr>
          <w:rFonts w:ascii="Arial" w:hAnsi="Arial" w:cs="Arial"/>
          <w:lang w:val="es-CO"/>
        </w:rPr>
        <w:softHyphen/>
      </w:r>
      <w:r w:rsidR="00D20FB9">
        <w:rPr>
          <w:rFonts w:ascii="Arial" w:hAnsi="Arial" w:cs="Arial"/>
          <w:lang w:val="es-CO"/>
        </w:rPr>
        <w:softHyphen/>
      </w:r>
      <w:r w:rsidR="00D20FB9">
        <w:rPr>
          <w:rFonts w:ascii="Arial" w:hAnsi="Arial" w:cs="Arial"/>
          <w:lang w:val="es-CO"/>
        </w:rPr>
        <w:softHyphen/>
      </w:r>
      <w:r w:rsidR="00D20FB9">
        <w:rPr>
          <w:rFonts w:ascii="Arial" w:hAnsi="Arial" w:cs="Arial"/>
          <w:lang w:val="es-CO"/>
        </w:rPr>
        <w:softHyphen/>
      </w:r>
      <w:r w:rsidR="00D20FB9">
        <w:rPr>
          <w:rFonts w:ascii="Arial" w:hAnsi="Arial" w:cs="Arial"/>
          <w:lang w:val="es-CO"/>
        </w:rPr>
        <w:softHyphen/>
      </w:r>
      <w:r w:rsidR="00D20FB9">
        <w:rPr>
          <w:rFonts w:ascii="Arial" w:hAnsi="Arial" w:cs="Arial"/>
          <w:lang w:val="es-CO"/>
        </w:rPr>
        <w:softHyphen/>
      </w:r>
      <w:r w:rsidR="00D20FB9">
        <w:rPr>
          <w:rFonts w:ascii="Arial" w:hAnsi="Arial" w:cs="Arial"/>
          <w:lang w:val="es-CO"/>
        </w:rPr>
        <w:softHyphen/>
      </w:r>
      <w:r w:rsidR="00D20FB9">
        <w:rPr>
          <w:rFonts w:ascii="Arial" w:hAnsi="Arial" w:cs="Arial"/>
          <w:lang w:val="es-CO"/>
        </w:rPr>
        <w:softHyphen/>
      </w:r>
      <w:r w:rsidR="00D20FB9">
        <w:rPr>
          <w:rFonts w:ascii="Arial" w:hAnsi="Arial" w:cs="Arial"/>
          <w:lang w:val="es-CO"/>
        </w:rPr>
        <w:softHyphen/>
      </w:r>
      <w:r w:rsidR="00D20FB9">
        <w:rPr>
          <w:rFonts w:ascii="Arial" w:hAnsi="Arial" w:cs="Arial"/>
          <w:lang w:val="es-CO"/>
        </w:rPr>
        <w:softHyphen/>
      </w:r>
      <w:r w:rsidR="00D20FB9">
        <w:rPr>
          <w:rFonts w:ascii="Arial" w:hAnsi="Arial" w:cs="Arial"/>
          <w:lang w:val="es-CO"/>
        </w:rPr>
        <w:softHyphen/>
      </w:r>
      <w:r w:rsidR="00D20FB9">
        <w:rPr>
          <w:rFonts w:ascii="Arial" w:hAnsi="Arial" w:cs="Arial"/>
          <w:lang w:val="es-CO"/>
        </w:rPr>
        <w:softHyphen/>
      </w:r>
      <w:r w:rsidR="00D20FB9">
        <w:rPr>
          <w:rFonts w:ascii="Arial" w:hAnsi="Arial" w:cs="Arial"/>
          <w:lang w:val="es-CO"/>
        </w:rPr>
        <w:softHyphen/>
      </w:r>
    </w:p>
    <w:p w14:paraId="6B5325E9" w14:textId="77777777" w:rsidR="005E02EA" w:rsidRPr="00FA0DE1" w:rsidRDefault="005E02EA" w:rsidP="00E41823">
      <w:pPr>
        <w:tabs>
          <w:tab w:val="left" w:pos="4350"/>
        </w:tabs>
        <w:rPr>
          <w:rFonts w:ascii="Arial" w:hAnsi="Arial" w:cs="Arial"/>
          <w:lang w:val="es-CO"/>
        </w:rPr>
      </w:pPr>
      <w:r w:rsidRPr="00FA0DE1">
        <w:rPr>
          <w:rFonts w:ascii="Arial" w:hAnsi="Arial" w:cs="Arial"/>
          <w:lang w:val="es-CO"/>
        </w:rPr>
        <w:t>Área</w:t>
      </w:r>
      <w:r w:rsidR="004C0872" w:rsidRPr="00FA0DE1">
        <w:rPr>
          <w:rFonts w:ascii="Arial" w:hAnsi="Arial" w:cs="Arial"/>
          <w:lang w:val="es-CO"/>
        </w:rPr>
        <w:t xml:space="preserve">: </w:t>
      </w:r>
    </w:p>
    <w:p w14:paraId="6FE2510E" w14:textId="77777777" w:rsidR="005A474C" w:rsidRDefault="005A474C" w:rsidP="005A474C">
      <w:pPr>
        <w:rPr>
          <w:rFonts w:ascii="Arial" w:hAnsi="Arial" w:cs="Arial"/>
          <w:lang w:val="es-CO"/>
        </w:rPr>
      </w:pPr>
    </w:p>
    <w:p w14:paraId="584C7833" w14:textId="77777777" w:rsidR="00FA693A" w:rsidRDefault="00FA693A" w:rsidP="005A474C">
      <w:pPr>
        <w:rPr>
          <w:rFonts w:ascii="Arial" w:hAnsi="Arial" w:cs="Arial"/>
          <w:lang w:val="es-CO"/>
        </w:rPr>
      </w:pPr>
    </w:p>
    <w:p w14:paraId="08AC2EF2" w14:textId="77777777" w:rsidR="00D53BFF" w:rsidRPr="00FA0DE1" w:rsidRDefault="00D53BFF" w:rsidP="00D53BFF">
      <w:pPr>
        <w:rPr>
          <w:rFonts w:ascii="Arial" w:hAnsi="Arial" w:cs="Arial"/>
          <w:b/>
          <w:bCs/>
          <w:lang w:val="es-ES_tradnl"/>
        </w:rPr>
      </w:pPr>
      <w:r w:rsidRPr="00FA0DE1">
        <w:rPr>
          <w:rFonts w:ascii="Arial" w:hAnsi="Arial" w:cs="Arial"/>
          <w:b/>
          <w:bCs/>
          <w:lang w:val="es-ES_tradnl"/>
        </w:rPr>
        <w:t>_________________________________</w:t>
      </w:r>
      <w:r>
        <w:rPr>
          <w:rFonts w:ascii="Arial" w:hAnsi="Arial" w:cs="Arial"/>
          <w:b/>
          <w:bCs/>
          <w:lang w:val="es-ES_tradnl"/>
        </w:rPr>
        <w:t>__________</w:t>
      </w:r>
    </w:p>
    <w:p w14:paraId="5091BB67" w14:textId="77777777" w:rsidR="005A474C" w:rsidRPr="005A474C" w:rsidRDefault="005A474C" w:rsidP="005A474C">
      <w:pPr>
        <w:rPr>
          <w:rFonts w:ascii="Arial" w:hAnsi="Arial" w:cs="Arial"/>
          <w:b/>
          <w:bCs/>
          <w:color w:val="000000"/>
          <w:lang w:val="es-CO" w:eastAsia="es-CO"/>
        </w:rPr>
      </w:pPr>
      <w:r w:rsidRPr="00FA0DE1">
        <w:rPr>
          <w:rFonts w:ascii="Arial" w:hAnsi="Arial" w:cs="Arial"/>
          <w:b/>
          <w:bCs/>
          <w:color w:val="000000"/>
          <w:lang w:val="es-CO" w:eastAsia="es-CO"/>
        </w:rPr>
        <w:t>Nombre y firma de los miembros del comité</w:t>
      </w:r>
      <w:r>
        <w:rPr>
          <w:rFonts w:ascii="Arial" w:hAnsi="Arial" w:cs="Arial"/>
          <w:b/>
          <w:bCs/>
          <w:color w:val="000000"/>
          <w:lang w:val="es-CO" w:eastAsia="es-CO"/>
        </w:rPr>
        <w:t xml:space="preserve"> e</w:t>
      </w:r>
      <w:r w:rsidRPr="00FA0DE1">
        <w:rPr>
          <w:rFonts w:ascii="Arial" w:hAnsi="Arial" w:cs="Arial"/>
          <w:b/>
          <w:bCs/>
          <w:color w:val="000000"/>
          <w:lang w:val="es-CO" w:eastAsia="es-CO"/>
        </w:rPr>
        <w:t>valuador</w:t>
      </w:r>
    </w:p>
    <w:sectPr w:rsidR="005A474C" w:rsidRPr="005A474C" w:rsidSect="000B1099">
      <w:headerReference w:type="default" r:id="rId8"/>
      <w:footerReference w:type="default" r:id="rId9"/>
      <w:pgSz w:w="12240" w:h="15840" w:code="1"/>
      <w:pgMar w:top="1066" w:right="765" w:bottom="1418" w:left="1701" w:header="72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6294C" w14:textId="77777777" w:rsidR="000B4839" w:rsidRDefault="000B4839">
      <w:r>
        <w:separator/>
      </w:r>
    </w:p>
  </w:endnote>
  <w:endnote w:type="continuationSeparator" w:id="0">
    <w:p w14:paraId="6815EE3B" w14:textId="77777777" w:rsidR="000B4839" w:rsidRDefault="000B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71C2" w14:textId="5930B552" w:rsidR="001D5C11" w:rsidRPr="008A2C23" w:rsidRDefault="001D5C11">
    <w:pPr>
      <w:pStyle w:val="Piedepgina"/>
      <w:jc w:val="right"/>
      <w:rPr>
        <w:rFonts w:ascii="Arial" w:hAnsi="Arial" w:cs="Arial"/>
        <w:sz w:val="18"/>
        <w:szCs w:val="18"/>
      </w:rPr>
    </w:pPr>
    <w:r w:rsidRPr="008A2C23">
      <w:rPr>
        <w:rFonts w:ascii="Arial" w:hAnsi="Arial" w:cs="Arial"/>
        <w:sz w:val="18"/>
        <w:szCs w:val="18"/>
      </w:rPr>
      <w:t xml:space="preserve">Página </w:t>
    </w:r>
    <w:r w:rsidRPr="008A2C23">
      <w:rPr>
        <w:rFonts w:ascii="Arial" w:hAnsi="Arial" w:cs="Arial"/>
        <w:sz w:val="18"/>
        <w:szCs w:val="18"/>
      </w:rPr>
      <w:fldChar w:fldCharType="begin"/>
    </w:r>
    <w:r w:rsidRPr="008A2C23">
      <w:rPr>
        <w:rFonts w:ascii="Arial" w:hAnsi="Arial" w:cs="Arial"/>
        <w:sz w:val="18"/>
        <w:szCs w:val="18"/>
      </w:rPr>
      <w:instrText>PAGE</w:instrText>
    </w:r>
    <w:r w:rsidRPr="008A2C23">
      <w:rPr>
        <w:rFonts w:ascii="Arial" w:hAnsi="Arial" w:cs="Arial"/>
        <w:sz w:val="18"/>
        <w:szCs w:val="18"/>
      </w:rPr>
      <w:fldChar w:fldCharType="separate"/>
    </w:r>
    <w:r w:rsidR="00724F49">
      <w:rPr>
        <w:rFonts w:ascii="Arial" w:hAnsi="Arial" w:cs="Arial"/>
        <w:noProof/>
        <w:sz w:val="18"/>
        <w:szCs w:val="18"/>
      </w:rPr>
      <w:t>2</w:t>
    </w:r>
    <w:r w:rsidRPr="008A2C23">
      <w:rPr>
        <w:rFonts w:ascii="Arial" w:hAnsi="Arial" w:cs="Arial"/>
        <w:sz w:val="18"/>
        <w:szCs w:val="18"/>
      </w:rPr>
      <w:fldChar w:fldCharType="end"/>
    </w:r>
    <w:r w:rsidRPr="008A2C23">
      <w:rPr>
        <w:rFonts w:ascii="Arial" w:hAnsi="Arial" w:cs="Arial"/>
        <w:sz w:val="18"/>
        <w:szCs w:val="18"/>
      </w:rPr>
      <w:t xml:space="preserve"> de </w:t>
    </w:r>
    <w:r w:rsidRPr="008A2C23">
      <w:rPr>
        <w:rFonts w:ascii="Arial" w:hAnsi="Arial" w:cs="Arial"/>
        <w:sz w:val="18"/>
        <w:szCs w:val="18"/>
      </w:rPr>
      <w:fldChar w:fldCharType="begin"/>
    </w:r>
    <w:r w:rsidRPr="008A2C23">
      <w:rPr>
        <w:rFonts w:ascii="Arial" w:hAnsi="Arial" w:cs="Arial"/>
        <w:sz w:val="18"/>
        <w:szCs w:val="18"/>
      </w:rPr>
      <w:instrText>NUMPAGES</w:instrText>
    </w:r>
    <w:r w:rsidRPr="008A2C23">
      <w:rPr>
        <w:rFonts w:ascii="Arial" w:hAnsi="Arial" w:cs="Arial"/>
        <w:sz w:val="18"/>
        <w:szCs w:val="18"/>
      </w:rPr>
      <w:fldChar w:fldCharType="separate"/>
    </w:r>
    <w:r w:rsidR="00724F49">
      <w:rPr>
        <w:rFonts w:ascii="Arial" w:hAnsi="Arial" w:cs="Arial"/>
        <w:noProof/>
        <w:sz w:val="18"/>
        <w:szCs w:val="18"/>
      </w:rPr>
      <w:t>4</w:t>
    </w:r>
    <w:r w:rsidRPr="008A2C23">
      <w:rPr>
        <w:rFonts w:ascii="Arial" w:hAnsi="Arial" w:cs="Arial"/>
        <w:sz w:val="18"/>
        <w:szCs w:val="18"/>
      </w:rPr>
      <w:fldChar w:fldCharType="end"/>
    </w:r>
  </w:p>
  <w:p w14:paraId="608D060D" w14:textId="1469CB5A" w:rsidR="001D5C11" w:rsidRPr="008A2C23" w:rsidRDefault="003701BE" w:rsidP="00CE73AA">
    <w:pPr>
      <w:pStyle w:val="Piedepgina"/>
      <w:tabs>
        <w:tab w:val="clear" w:pos="8838"/>
        <w:tab w:val="left" w:pos="4107"/>
        <w:tab w:val="center" w:pos="5028"/>
        <w:tab w:val="right" w:pos="9356"/>
      </w:tabs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752" behindDoc="0" locked="0" layoutInCell="1" allowOverlap="1" wp14:anchorId="60ECAF16" wp14:editId="2B270EA6">
          <wp:simplePos x="0" y="0"/>
          <wp:positionH relativeFrom="margin">
            <wp:posOffset>-918210</wp:posOffset>
          </wp:positionH>
          <wp:positionV relativeFrom="margin">
            <wp:posOffset>8021955</wp:posOffset>
          </wp:positionV>
          <wp:extent cx="7781290" cy="668020"/>
          <wp:effectExtent l="0" t="0" r="0" b="0"/>
          <wp:wrapSquare wrapText="bothSides"/>
          <wp:docPr id="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129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0B68C" w14:textId="77777777" w:rsidR="000B4839" w:rsidRDefault="000B4839">
      <w:r>
        <w:separator/>
      </w:r>
    </w:p>
  </w:footnote>
  <w:footnote w:type="continuationSeparator" w:id="0">
    <w:p w14:paraId="3589E6B3" w14:textId="77777777" w:rsidR="000B4839" w:rsidRDefault="000B4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97"/>
      <w:gridCol w:w="5081"/>
      <w:gridCol w:w="2366"/>
    </w:tblGrid>
    <w:tr w:rsidR="003701BE" w14:paraId="7C289889" w14:textId="77777777" w:rsidTr="003701BE">
      <w:trPr>
        <w:cantSplit/>
        <w:trHeight w:val="343"/>
      </w:trPr>
      <w:tc>
        <w:tcPr>
          <w:tcW w:w="1179" w:type="pct"/>
          <w:vMerge w:val="restart"/>
        </w:tcPr>
        <w:p w14:paraId="1D36ADA2" w14:textId="6FA5BE73" w:rsidR="003701BE" w:rsidRDefault="003701BE" w:rsidP="003701BE">
          <w:pPr>
            <w:jc w:val="both"/>
            <w:rPr>
              <w:rFonts w:ascii="Arial" w:hAnsi="Arial"/>
              <w:b/>
              <w:i/>
              <w:sz w:val="24"/>
            </w:rPr>
          </w:pPr>
          <w:bookmarkStart w:id="0" w:name="_Hlk141458817"/>
        </w:p>
      </w:tc>
      <w:tc>
        <w:tcPr>
          <w:tcW w:w="2607" w:type="pct"/>
          <w:vAlign w:val="center"/>
        </w:tcPr>
        <w:p w14:paraId="55AFE349" w14:textId="77777777" w:rsidR="003701BE" w:rsidRPr="003701BE" w:rsidRDefault="003701BE" w:rsidP="003701BE">
          <w:pPr>
            <w:jc w:val="center"/>
            <w:rPr>
              <w:rFonts w:ascii="Arial" w:hAnsi="Arial"/>
              <w:b/>
              <w:bCs/>
              <w:iCs/>
              <w:sz w:val="22"/>
              <w:szCs w:val="22"/>
            </w:rPr>
          </w:pPr>
          <w:r w:rsidRPr="003701BE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FORMATO</w:t>
          </w:r>
        </w:p>
      </w:tc>
      <w:tc>
        <w:tcPr>
          <w:tcW w:w="1214" w:type="pct"/>
          <w:vAlign w:val="center"/>
        </w:tcPr>
        <w:p w14:paraId="57AF53A4" w14:textId="77777777" w:rsidR="003701BE" w:rsidRPr="003701BE" w:rsidRDefault="003701BE" w:rsidP="003701BE">
          <w:pPr>
            <w:jc w:val="center"/>
            <w:rPr>
              <w:rFonts w:ascii="Arial" w:hAnsi="Arial"/>
              <w:b/>
              <w:bCs/>
              <w:iCs/>
              <w:sz w:val="22"/>
              <w:szCs w:val="22"/>
            </w:rPr>
          </w:pPr>
          <w:r w:rsidRPr="003701BE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CÓDIGO: IN-GH-002</w:t>
          </w:r>
        </w:p>
      </w:tc>
    </w:tr>
    <w:tr w:rsidR="003701BE" w14:paraId="76E1363C" w14:textId="77777777" w:rsidTr="003701BE">
      <w:trPr>
        <w:cantSplit/>
        <w:trHeight w:val="343"/>
      </w:trPr>
      <w:tc>
        <w:tcPr>
          <w:tcW w:w="1179" w:type="pct"/>
          <w:vMerge/>
        </w:tcPr>
        <w:p w14:paraId="3C70B76E" w14:textId="77777777" w:rsidR="003701BE" w:rsidRPr="002E7D3D" w:rsidRDefault="003701BE" w:rsidP="003701BE">
          <w:pPr>
            <w:jc w:val="both"/>
            <w:rPr>
              <w:b/>
              <w:i/>
              <w:noProof/>
            </w:rPr>
          </w:pPr>
        </w:p>
      </w:tc>
      <w:tc>
        <w:tcPr>
          <w:tcW w:w="2607" w:type="pct"/>
          <w:vAlign w:val="center"/>
        </w:tcPr>
        <w:p w14:paraId="4B39D3F2" w14:textId="77777777" w:rsidR="003701BE" w:rsidRPr="003701BE" w:rsidRDefault="003701BE" w:rsidP="003701BE">
          <w:pPr>
            <w:jc w:val="center"/>
            <w:rPr>
              <w:rFonts w:ascii="Arial" w:hAnsi="Arial"/>
              <w:b/>
              <w:bCs/>
              <w:iCs/>
              <w:sz w:val="22"/>
              <w:szCs w:val="22"/>
            </w:rPr>
          </w:pPr>
          <w:r w:rsidRPr="003701BE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GESTIÓN HUMANA</w:t>
          </w:r>
        </w:p>
      </w:tc>
      <w:tc>
        <w:tcPr>
          <w:tcW w:w="1214" w:type="pct"/>
          <w:vAlign w:val="center"/>
        </w:tcPr>
        <w:p w14:paraId="0484D4B7" w14:textId="77777777" w:rsidR="003701BE" w:rsidRPr="003701BE" w:rsidRDefault="003701BE" w:rsidP="003701BE">
          <w:pPr>
            <w:jc w:val="center"/>
            <w:rPr>
              <w:rFonts w:ascii="Arial" w:hAnsi="Arial"/>
              <w:b/>
              <w:bCs/>
              <w:iCs/>
              <w:sz w:val="22"/>
              <w:szCs w:val="22"/>
            </w:rPr>
          </w:pPr>
          <w:r w:rsidRPr="003701BE">
            <w:rPr>
              <w:rFonts w:ascii="Arial" w:hAnsi="Arial"/>
              <w:b/>
              <w:bCs/>
              <w:iCs/>
              <w:sz w:val="22"/>
              <w:szCs w:val="22"/>
            </w:rPr>
            <w:t>VERSIÓN 1</w:t>
          </w:r>
        </w:p>
      </w:tc>
    </w:tr>
    <w:tr w:rsidR="003701BE" w14:paraId="6FC89065" w14:textId="77777777" w:rsidTr="003701BE">
      <w:trPr>
        <w:cantSplit/>
        <w:trHeight w:val="343"/>
      </w:trPr>
      <w:tc>
        <w:tcPr>
          <w:tcW w:w="1179" w:type="pct"/>
          <w:vMerge/>
        </w:tcPr>
        <w:p w14:paraId="38EAA01F" w14:textId="77777777" w:rsidR="003701BE" w:rsidRPr="002E7D3D" w:rsidRDefault="003701BE" w:rsidP="003701BE">
          <w:pPr>
            <w:jc w:val="both"/>
            <w:rPr>
              <w:b/>
              <w:i/>
              <w:noProof/>
            </w:rPr>
          </w:pPr>
        </w:p>
      </w:tc>
      <w:tc>
        <w:tcPr>
          <w:tcW w:w="2607" w:type="pct"/>
          <w:vAlign w:val="center"/>
        </w:tcPr>
        <w:p w14:paraId="1C0D96B6" w14:textId="77777777" w:rsidR="003701BE" w:rsidRPr="003701BE" w:rsidRDefault="003701BE" w:rsidP="003701BE">
          <w:pPr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3701BE">
            <w:rPr>
              <w:rFonts w:ascii="Arial" w:hAnsi="Arial" w:cs="Arial"/>
              <w:b/>
              <w:caps/>
              <w:sz w:val="22"/>
              <w:szCs w:val="22"/>
            </w:rPr>
            <w:t>REGISTRO IDEAS INNOVADORAS</w:t>
          </w:r>
        </w:p>
      </w:tc>
      <w:tc>
        <w:tcPr>
          <w:tcW w:w="1214" w:type="pct"/>
          <w:vAlign w:val="center"/>
        </w:tcPr>
        <w:p w14:paraId="505B889A" w14:textId="77777777" w:rsidR="003701BE" w:rsidRPr="003701BE" w:rsidRDefault="003701BE" w:rsidP="003701BE">
          <w:pPr>
            <w:jc w:val="center"/>
            <w:rPr>
              <w:rFonts w:ascii="Arial" w:hAnsi="Arial" w:cs="Arial"/>
              <w:b/>
              <w:bCs/>
              <w:color w:val="000000"/>
              <w:sz w:val="22"/>
              <w:szCs w:val="22"/>
            </w:rPr>
          </w:pPr>
          <w:r w:rsidRPr="003701BE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FECHA: </w:t>
          </w:r>
        </w:p>
        <w:p w14:paraId="62945688" w14:textId="77777777" w:rsidR="003701BE" w:rsidRPr="003701BE" w:rsidRDefault="003701BE" w:rsidP="003701BE">
          <w:pPr>
            <w:jc w:val="center"/>
            <w:rPr>
              <w:rFonts w:ascii="Arial" w:hAnsi="Arial"/>
              <w:b/>
              <w:bCs/>
              <w:iCs/>
              <w:sz w:val="22"/>
              <w:szCs w:val="22"/>
            </w:rPr>
          </w:pPr>
          <w:r w:rsidRPr="003701BE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15/</w:t>
          </w:r>
          <w:proofErr w:type="spellStart"/>
          <w:r w:rsidRPr="003701BE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may</w:t>
          </w:r>
          <w:proofErr w:type="spellEnd"/>
          <w:r w:rsidRPr="003701BE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./2023</w:t>
          </w:r>
        </w:p>
      </w:tc>
    </w:tr>
  </w:tbl>
  <w:bookmarkEnd w:id="0"/>
  <w:p w14:paraId="19FA1DED" w14:textId="68BE889E" w:rsidR="001D5C11" w:rsidRDefault="003701BE">
    <w:pPr>
      <w:pStyle w:val="Encabezado"/>
    </w:pPr>
    <w:r>
      <w:rPr>
        <w:noProof/>
      </w:rPr>
      <w:drawing>
        <wp:anchor distT="0" distB="0" distL="114300" distR="114300" simplePos="0" relativeHeight="251660800" behindDoc="1" locked="0" layoutInCell="1" allowOverlap="1" wp14:anchorId="4921FD46" wp14:editId="4CC2D051">
          <wp:simplePos x="0" y="0"/>
          <wp:positionH relativeFrom="column">
            <wp:posOffset>71755</wp:posOffset>
          </wp:positionH>
          <wp:positionV relativeFrom="paragraph">
            <wp:posOffset>-833120</wp:posOffset>
          </wp:positionV>
          <wp:extent cx="1210310" cy="744220"/>
          <wp:effectExtent l="0" t="0" r="0" b="0"/>
          <wp:wrapNone/>
          <wp:docPr id="5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310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7D2A758D" wp14:editId="4460484A">
          <wp:simplePos x="0" y="0"/>
          <wp:positionH relativeFrom="column">
            <wp:posOffset>-1489710</wp:posOffset>
          </wp:positionH>
          <wp:positionV relativeFrom="paragraph">
            <wp:posOffset>-1406525</wp:posOffset>
          </wp:positionV>
          <wp:extent cx="8134350" cy="636270"/>
          <wp:effectExtent l="0" t="0" r="0" b="0"/>
          <wp:wrapNone/>
          <wp:docPr id="4" name="Imagen 6" descr="PLANTILLA FORMATO STANDA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PLANTILLA FORMATO STANDAR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0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A55"/>
    <w:multiLevelType w:val="hybridMultilevel"/>
    <w:tmpl w:val="4C5AAC8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17170"/>
    <w:multiLevelType w:val="hybridMultilevel"/>
    <w:tmpl w:val="61FC9E00"/>
    <w:lvl w:ilvl="0" w:tplc="EA149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1A0A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4A87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4C1A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68DF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FC2C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DC66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20C7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8A9C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5A3DAF"/>
    <w:multiLevelType w:val="hybridMultilevel"/>
    <w:tmpl w:val="691A89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76FD3"/>
    <w:multiLevelType w:val="hybridMultilevel"/>
    <w:tmpl w:val="A3021544"/>
    <w:lvl w:ilvl="0" w:tplc="BA303E06">
      <w:numFmt w:val="bullet"/>
      <w:lvlText w:val="•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D2AC5"/>
    <w:multiLevelType w:val="hybridMultilevel"/>
    <w:tmpl w:val="782A4F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1769F"/>
    <w:multiLevelType w:val="hybridMultilevel"/>
    <w:tmpl w:val="2C06413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62A4C"/>
    <w:multiLevelType w:val="singleLevel"/>
    <w:tmpl w:val="FFFFFFFF"/>
    <w:lvl w:ilvl="0">
      <w:start w:val="1"/>
      <w:numFmt w:val="decimal"/>
      <w:pStyle w:val="Ttulo2"/>
      <w:lvlText w:val=".%1"/>
      <w:legacy w:legacy="1" w:legacySpace="0" w:legacyIndent="652"/>
      <w:lvlJc w:val="left"/>
      <w:pPr>
        <w:ind w:left="0" w:hanging="652"/>
      </w:pPr>
      <w:rPr>
        <w:rFonts w:ascii="Times New Roman" w:hAnsi="Times New Roman" w:hint="default"/>
      </w:rPr>
    </w:lvl>
  </w:abstractNum>
  <w:abstractNum w:abstractNumId="7" w15:restartNumberingAfterBreak="0">
    <w:nsid w:val="1EBC37E6"/>
    <w:multiLevelType w:val="multilevel"/>
    <w:tmpl w:val="080A001F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170071B"/>
    <w:multiLevelType w:val="multilevel"/>
    <w:tmpl w:val="08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45930E0"/>
    <w:multiLevelType w:val="multilevel"/>
    <w:tmpl w:val="08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6C6211F"/>
    <w:multiLevelType w:val="singleLevel"/>
    <w:tmpl w:val="4F8872B6"/>
    <w:lvl w:ilvl="0">
      <w:start w:val="1"/>
      <w:numFmt w:val="bullet"/>
      <w:pStyle w:val="Vin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73600AD"/>
    <w:multiLevelType w:val="hybridMultilevel"/>
    <w:tmpl w:val="5BCE66C0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E1336"/>
    <w:multiLevelType w:val="hybridMultilevel"/>
    <w:tmpl w:val="D4D46EB0"/>
    <w:lvl w:ilvl="0" w:tplc="D840ABB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E06A5"/>
    <w:multiLevelType w:val="hybridMultilevel"/>
    <w:tmpl w:val="1FFEAE2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A3F17"/>
    <w:multiLevelType w:val="hybridMultilevel"/>
    <w:tmpl w:val="05D2AE52"/>
    <w:lvl w:ilvl="0" w:tplc="0EF8810C">
      <w:numFmt w:val="bullet"/>
      <w:lvlText w:val=""/>
      <w:lvlJc w:val="left"/>
      <w:pPr>
        <w:ind w:left="983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15" w15:restartNumberingAfterBreak="0">
    <w:nsid w:val="35B115ED"/>
    <w:multiLevelType w:val="hybridMultilevel"/>
    <w:tmpl w:val="B5065576"/>
    <w:lvl w:ilvl="0" w:tplc="86D403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74B62"/>
    <w:multiLevelType w:val="multilevel"/>
    <w:tmpl w:val="08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37B73409"/>
    <w:multiLevelType w:val="hybridMultilevel"/>
    <w:tmpl w:val="D3ACECB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46578"/>
    <w:multiLevelType w:val="hybridMultilevel"/>
    <w:tmpl w:val="6B8EA33A"/>
    <w:lvl w:ilvl="0" w:tplc="5F6E65A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222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16EF9"/>
    <w:multiLevelType w:val="singleLevel"/>
    <w:tmpl w:val="174402E6"/>
    <w:lvl w:ilvl="0">
      <w:start w:val="1"/>
      <w:numFmt w:val="bullet"/>
      <w:pStyle w:val="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0954723"/>
    <w:multiLevelType w:val="hybridMultilevel"/>
    <w:tmpl w:val="C832BD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90149C"/>
    <w:multiLevelType w:val="multilevel"/>
    <w:tmpl w:val="08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88605C5"/>
    <w:multiLevelType w:val="hybridMultilevel"/>
    <w:tmpl w:val="0C98911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E4233"/>
    <w:multiLevelType w:val="hybridMultilevel"/>
    <w:tmpl w:val="ADC266CA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616AA4"/>
    <w:multiLevelType w:val="hybridMultilevel"/>
    <w:tmpl w:val="2498535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C720A1"/>
    <w:multiLevelType w:val="hybridMultilevel"/>
    <w:tmpl w:val="E2B029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443B7"/>
    <w:multiLevelType w:val="hybridMultilevel"/>
    <w:tmpl w:val="02607F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16A22"/>
    <w:multiLevelType w:val="hybridMultilevel"/>
    <w:tmpl w:val="767CEF8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7012CF"/>
    <w:multiLevelType w:val="hybridMultilevel"/>
    <w:tmpl w:val="ADC266CA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A1BBB"/>
    <w:multiLevelType w:val="multilevel"/>
    <w:tmpl w:val="30EAF32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int="default"/>
        <w:lang w:val="es-CO" w:eastAsia="es-CO" w:bidi="es-C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6BB41F9E"/>
    <w:multiLevelType w:val="hybridMultilevel"/>
    <w:tmpl w:val="52E2166A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CD5321"/>
    <w:multiLevelType w:val="hybridMultilevel"/>
    <w:tmpl w:val="DD547C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B67E63"/>
    <w:multiLevelType w:val="hybridMultilevel"/>
    <w:tmpl w:val="5BCE66C0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030354"/>
    <w:multiLevelType w:val="hybridMultilevel"/>
    <w:tmpl w:val="ADC266CA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7019A5"/>
    <w:multiLevelType w:val="hybridMultilevel"/>
    <w:tmpl w:val="1DEE76FE"/>
    <w:lvl w:ilvl="0" w:tplc="0EF881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417943"/>
    <w:multiLevelType w:val="hybridMultilevel"/>
    <w:tmpl w:val="8FCE5A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A91AFA"/>
    <w:multiLevelType w:val="hybridMultilevel"/>
    <w:tmpl w:val="1A7A368C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612CD1"/>
    <w:multiLevelType w:val="hybridMultilevel"/>
    <w:tmpl w:val="094057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F024E3"/>
    <w:multiLevelType w:val="hybridMultilevel"/>
    <w:tmpl w:val="82682EBA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103B27"/>
    <w:multiLevelType w:val="multilevel"/>
    <w:tmpl w:val="30EAF328"/>
    <w:lvl w:ilvl="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hint="default"/>
        <w:lang w:val="es-CO" w:eastAsia="es-CO" w:bidi="es-C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7C2A1CB6"/>
    <w:multiLevelType w:val="hybridMultilevel"/>
    <w:tmpl w:val="743EFD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BA409D"/>
    <w:multiLevelType w:val="hybridMultilevel"/>
    <w:tmpl w:val="0D4EE99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BB16AE"/>
    <w:multiLevelType w:val="hybridMultilevel"/>
    <w:tmpl w:val="4FF2805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999833">
    <w:abstractNumId w:val="6"/>
  </w:num>
  <w:num w:numId="2" w16cid:durableId="914977547">
    <w:abstractNumId w:val="19"/>
  </w:num>
  <w:num w:numId="3" w16cid:durableId="820468220">
    <w:abstractNumId w:val="10"/>
  </w:num>
  <w:num w:numId="4" w16cid:durableId="1491678002">
    <w:abstractNumId w:val="7"/>
  </w:num>
  <w:num w:numId="5" w16cid:durableId="142437513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9675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8954946">
    <w:abstractNumId w:val="26"/>
  </w:num>
  <w:num w:numId="8" w16cid:durableId="6953286">
    <w:abstractNumId w:val="2"/>
  </w:num>
  <w:num w:numId="9" w16cid:durableId="1519352373">
    <w:abstractNumId w:val="31"/>
  </w:num>
  <w:num w:numId="10" w16cid:durableId="369768657">
    <w:abstractNumId w:val="37"/>
  </w:num>
  <w:num w:numId="11" w16cid:durableId="1505323068">
    <w:abstractNumId w:val="18"/>
  </w:num>
  <w:num w:numId="12" w16cid:durableId="534854993">
    <w:abstractNumId w:val="3"/>
  </w:num>
  <w:num w:numId="13" w16cid:durableId="2089307705">
    <w:abstractNumId w:val="9"/>
  </w:num>
  <w:num w:numId="14" w16cid:durableId="883951186">
    <w:abstractNumId w:val="16"/>
  </w:num>
  <w:num w:numId="15" w16cid:durableId="919371242">
    <w:abstractNumId w:val="8"/>
  </w:num>
  <w:num w:numId="16" w16cid:durableId="1024136074">
    <w:abstractNumId w:val="21"/>
  </w:num>
  <w:num w:numId="17" w16cid:durableId="1264217717">
    <w:abstractNumId w:val="25"/>
  </w:num>
  <w:num w:numId="18" w16cid:durableId="1473525081">
    <w:abstractNumId w:val="0"/>
  </w:num>
  <w:num w:numId="19" w16cid:durableId="1681159242">
    <w:abstractNumId w:val="24"/>
  </w:num>
  <w:num w:numId="20" w16cid:durableId="110520628">
    <w:abstractNumId w:val="20"/>
  </w:num>
  <w:num w:numId="21" w16cid:durableId="841090269">
    <w:abstractNumId w:val="35"/>
  </w:num>
  <w:num w:numId="22" w16cid:durableId="793715267">
    <w:abstractNumId w:val="4"/>
  </w:num>
  <w:num w:numId="23" w16cid:durableId="332418118">
    <w:abstractNumId w:val="17"/>
  </w:num>
  <w:num w:numId="24" w16cid:durableId="1752316210">
    <w:abstractNumId w:val="15"/>
  </w:num>
  <w:num w:numId="25" w16cid:durableId="2058583833">
    <w:abstractNumId w:val="34"/>
  </w:num>
  <w:num w:numId="26" w16cid:durableId="767777444">
    <w:abstractNumId w:val="14"/>
  </w:num>
  <w:num w:numId="27" w16cid:durableId="367607305">
    <w:abstractNumId w:val="29"/>
  </w:num>
  <w:num w:numId="28" w16cid:durableId="459223607">
    <w:abstractNumId w:val="12"/>
  </w:num>
  <w:num w:numId="29" w16cid:durableId="737632109">
    <w:abstractNumId w:val="39"/>
  </w:num>
  <w:num w:numId="30" w16cid:durableId="287784559">
    <w:abstractNumId w:val="32"/>
  </w:num>
  <w:num w:numId="31" w16cid:durableId="1732540153">
    <w:abstractNumId w:val="33"/>
  </w:num>
  <w:num w:numId="32" w16cid:durableId="1975597174">
    <w:abstractNumId w:val="11"/>
  </w:num>
  <w:num w:numId="33" w16cid:durableId="1030180143">
    <w:abstractNumId w:val="28"/>
  </w:num>
  <w:num w:numId="34" w16cid:durableId="1392801135">
    <w:abstractNumId w:val="23"/>
  </w:num>
  <w:num w:numId="35" w16cid:durableId="1737893378">
    <w:abstractNumId w:val="30"/>
  </w:num>
  <w:num w:numId="36" w16cid:durableId="1659578442">
    <w:abstractNumId w:val="27"/>
  </w:num>
  <w:num w:numId="37" w16cid:durableId="1578439196">
    <w:abstractNumId w:val="42"/>
  </w:num>
  <w:num w:numId="38" w16cid:durableId="1896546627">
    <w:abstractNumId w:val="22"/>
  </w:num>
  <w:num w:numId="39" w16cid:durableId="429199232">
    <w:abstractNumId w:val="40"/>
  </w:num>
  <w:num w:numId="40" w16cid:durableId="1414428384">
    <w:abstractNumId w:val="13"/>
  </w:num>
  <w:num w:numId="41" w16cid:durableId="1379015720">
    <w:abstractNumId w:val="38"/>
  </w:num>
  <w:num w:numId="42" w16cid:durableId="1788086463">
    <w:abstractNumId w:val="41"/>
  </w:num>
  <w:num w:numId="43" w16cid:durableId="125339438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D5"/>
    <w:rsid w:val="00014473"/>
    <w:rsid w:val="00016385"/>
    <w:rsid w:val="00016D33"/>
    <w:rsid w:val="000229D0"/>
    <w:rsid w:val="0002312B"/>
    <w:rsid w:val="00026BF4"/>
    <w:rsid w:val="000271DD"/>
    <w:rsid w:val="000368CE"/>
    <w:rsid w:val="00043826"/>
    <w:rsid w:val="00046D35"/>
    <w:rsid w:val="000474F5"/>
    <w:rsid w:val="0005677A"/>
    <w:rsid w:val="00057845"/>
    <w:rsid w:val="0006260D"/>
    <w:rsid w:val="0006511E"/>
    <w:rsid w:val="0007240D"/>
    <w:rsid w:val="00074CF1"/>
    <w:rsid w:val="00083230"/>
    <w:rsid w:val="000849B1"/>
    <w:rsid w:val="00086D3A"/>
    <w:rsid w:val="0009319C"/>
    <w:rsid w:val="00094319"/>
    <w:rsid w:val="00094C0D"/>
    <w:rsid w:val="00097958"/>
    <w:rsid w:val="000A2D6F"/>
    <w:rsid w:val="000A7D7A"/>
    <w:rsid w:val="000B1099"/>
    <w:rsid w:val="000B2474"/>
    <w:rsid w:val="000B2E57"/>
    <w:rsid w:val="000B4839"/>
    <w:rsid w:val="000B643A"/>
    <w:rsid w:val="000C3276"/>
    <w:rsid w:val="000C49A5"/>
    <w:rsid w:val="000C5D4F"/>
    <w:rsid w:val="000D68BC"/>
    <w:rsid w:val="000F2B76"/>
    <w:rsid w:val="000F3F09"/>
    <w:rsid w:val="000F41BB"/>
    <w:rsid w:val="000F5169"/>
    <w:rsid w:val="000F5C8B"/>
    <w:rsid w:val="00101219"/>
    <w:rsid w:val="00101797"/>
    <w:rsid w:val="00102F8F"/>
    <w:rsid w:val="0010343B"/>
    <w:rsid w:val="00103526"/>
    <w:rsid w:val="00103BBA"/>
    <w:rsid w:val="00104416"/>
    <w:rsid w:val="001056BC"/>
    <w:rsid w:val="00105F50"/>
    <w:rsid w:val="001079C8"/>
    <w:rsid w:val="00114900"/>
    <w:rsid w:val="00114FB7"/>
    <w:rsid w:val="0011568D"/>
    <w:rsid w:val="0011751C"/>
    <w:rsid w:val="0012281C"/>
    <w:rsid w:val="00146D50"/>
    <w:rsid w:val="0015001D"/>
    <w:rsid w:val="00151BD3"/>
    <w:rsid w:val="00155D85"/>
    <w:rsid w:val="0016011F"/>
    <w:rsid w:val="00166364"/>
    <w:rsid w:val="00167E75"/>
    <w:rsid w:val="00173BEE"/>
    <w:rsid w:val="00187C24"/>
    <w:rsid w:val="0019593C"/>
    <w:rsid w:val="00197B57"/>
    <w:rsid w:val="001A31D8"/>
    <w:rsid w:val="001A3CCE"/>
    <w:rsid w:val="001A512D"/>
    <w:rsid w:val="001B4A5F"/>
    <w:rsid w:val="001B7F14"/>
    <w:rsid w:val="001C6FDF"/>
    <w:rsid w:val="001C77DB"/>
    <w:rsid w:val="001D0744"/>
    <w:rsid w:val="001D15E3"/>
    <w:rsid w:val="001D1702"/>
    <w:rsid w:val="001D3D30"/>
    <w:rsid w:val="001D47DE"/>
    <w:rsid w:val="001D5C11"/>
    <w:rsid w:val="001E1564"/>
    <w:rsid w:val="001F12F3"/>
    <w:rsid w:val="0021484E"/>
    <w:rsid w:val="00216D52"/>
    <w:rsid w:val="002218C6"/>
    <w:rsid w:val="002231AA"/>
    <w:rsid w:val="00225C26"/>
    <w:rsid w:val="00226CD3"/>
    <w:rsid w:val="002302C0"/>
    <w:rsid w:val="0023361D"/>
    <w:rsid w:val="0023685A"/>
    <w:rsid w:val="0023729A"/>
    <w:rsid w:val="0024621F"/>
    <w:rsid w:val="0025462B"/>
    <w:rsid w:val="002609A7"/>
    <w:rsid w:val="002624A0"/>
    <w:rsid w:val="00266807"/>
    <w:rsid w:val="0027258B"/>
    <w:rsid w:val="00274613"/>
    <w:rsid w:val="00274792"/>
    <w:rsid w:val="00293A58"/>
    <w:rsid w:val="0029494E"/>
    <w:rsid w:val="002A266D"/>
    <w:rsid w:val="002B2969"/>
    <w:rsid w:val="002C1BD8"/>
    <w:rsid w:val="002C21FA"/>
    <w:rsid w:val="002C4FE0"/>
    <w:rsid w:val="002E70FF"/>
    <w:rsid w:val="002E7184"/>
    <w:rsid w:val="002F2ADF"/>
    <w:rsid w:val="002F477E"/>
    <w:rsid w:val="002F5C81"/>
    <w:rsid w:val="00302EFB"/>
    <w:rsid w:val="00302FE0"/>
    <w:rsid w:val="00305AEE"/>
    <w:rsid w:val="003108F5"/>
    <w:rsid w:val="00313C58"/>
    <w:rsid w:val="00314655"/>
    <w:rsid w:val="00314CB0"/>
    <w:rsid w:val="00323EEE"/>
    <w:rsid w:val="0032727C"/>
    <w:rsid w:val="003308A4"/>
    <w:rsid w:val="003350D1"/>
    <w:rsid w:val="00336E4A"/>
    <w:rsid w:val="00344416"/>
    <w:rsid w:val="00347AD2"/>
    <w:rsid w:val="00351208"/>
    <w:rsid w:val="00354B50"/>
    <w:rsid w:val="00356473"/>
    <w:rsid w:val="00361948"/>
    <w:rsid w:val="00366278"/>
    <w:rsid w:val="003700C6"/>
    <w:rsid w:val="003701BE"/>
    <w:rsid w:val="0037710B"/>
    <w:rsid w:val="00381635"/>
    <w:rsid w:val="00386368"/>
    <w:rsid w:val="0038752E"/>
    <w:rsid w:val="00393B1F"/>
    <w:rsid w:val="00395188"/>
    <w:rsid w:val="003A2E45"/>
    <w:rsid w:val="003B069F"/>
    <w:rsid w:val="003B29F1"/>
    <w:rsid w:val="003C06B8"/>
    <w:rsid w:val="003D45C2"/>
    <w:rsid w:val="003E0BBB"/>
    <w:rsid w:val="003E20C8"/>
    <w:rsid w:val="003E484A"/>
    <w:rsid w:val="00403922"/>
    <w:rsid w:val="004053DB"/>
    <w:rsid w:val="00410894"/>
    <w:rsid w:val="00411149"/>
    <w:rsid w:val="004113B3"/>
    <w:rsid w:val="00413677"/>
    <w:rsid w:val="0042018D"/>
    <w:rsid w:val="00420DF2"/>
    <w:rsid w:val="0043041B"/>
    <w:rsid w:val="00431F59"/>
    <w:rsid w:val="004405FA"/>
    <w:rsid w:val="004426AD"/>
    <w:rsid w:val="00443CD1"/>
    <w:rsid w:val="00452465"/>
    <w:rsid w:val="004572BE"/>
    <w:rsid w:val="00457D5D"/>
    <w:rsid w:val="00461851"/>
    <w:rsid w:val="004626BF"/>
    <w:rsid w:val="00462A12"/>
    <w:rsid w:val="00464EE9"/>
    <w:rsid w:val="00465682"/>
    <w:rsid w:val="004658B4"/>
    <w:rsid w:val="0047116D"/>
    <w:rsid w:val="00472A44"/>
    <w:rsid w:val="00473DE2"/>
    <w:rsid w:val="00483999"/>
    <w:rsid w:val="00492C99"/>
    <w:rsid w:val="00494EB6"/>
    <w:rsid w:val="004B2ECA"/>
    <w:rsid w:val="004B343A"/>
    <w:rsid w:val="004B53B7"/>
    <w:rsid w:val="004B71B5"/>
    <w:rsid w:val="004C0872"/>
    <w:rsid w:val="004C0A2D"/>
    <w:rsid w:val="004D1D08"/>
    <w:rsid w:val="004D25FA"/>
    <w:rsid w:val="004D2FCE"/>
    <w:rsid w:val="004D6A30"/>
    <w:rsid w:val="004E099E"/>
    <w:rsid w:val="004E4102"/>
    <w:rsid w:val="004F48BF"/>
    <w:rsid w:val="004F69BC"/>
    <w:rsid w:val="004F7807"/>
    <w:rsid w:val="00507E2F"/>
    <w:rsid w:val="00510FCE"/>
    <w:rsid w:val="00513713"/>
    <w:rsid w:val="00530B2E"/>
    <w:rsid w:val="00531CC2"/>
    <w:rsid w:val="00534E1F"/>
    <w:rsid w:val="005378E3"/>
    <w:rsid w:val="005428DF"/>
    <w:rsid w:val="00542A21"/>
    <w:rsid w:val="00547137"/>
    <w:rsid w:val="00554AD1"/>
    <w:rsid w:val="00555A66"/>
    <w:rsid w:val="005603C0"/>
    <w:rsid w:val="005631C7"/>
    <w:rsid w:val="00563C55"/>
    <w:rsid w:val="00563D63"/>
    <w:rsid w:val="00564149"/>
    <w:rsid w:val="00567F01"/>
    <w:rsid w:val="005700B2"/>
    <w:rsid w:val="0059012C"/>
    <w:rsid w:val="00594ADD"/>
    <w:rsid w:val="00594D49"/>
    <w:rsid w:val="00594FA8"/>
    <w:rsid w:val="00595016"/>
    <w:rsid w:val="005A474C"/>
    <w:rsid w:val="005B3060"/>
    <w:rsid w:val="005B430E"/>
    <w:rsid w:val="005C058A"/>
    <w:rsid w:val="005C0BD5"/>
    <w:rsid w:val="005C178A"/>
    <w:rsid w:val="005C1F94"/>
    <w:rsid w:val="005C6444"/>
    <w:rsid w:val="005C7B25"/>
    <w:rsid w:val="005E02EA"/>
    <w:rsid w:val="005E54ED"/>
    <w:rsid w:val="005E5A2A"/>
    <w:rsid w:val="005F5D83"/>
    <w:rsid w:val="0060211A"/>
    <w:rsid w:val="0060378B"/>
    <w:rsid w:val="006069C5"/>
    <w:rsid w:val="00612403"/>
    <w:rsid w:val="006241DC"/>
    <w:rsid w:val="006245D0"/>
    <w:rsid w:val="006246E6"/>
    <w:rsid w:val="00634EE7"/>
    <w:rsid w:val="006365DB"/>
    <w:rsid w:val="006367B3"/>
    <w:rsid w:val="00640F76"/>
    <w:rsid w:val="00643423"/>
    <w:rsid w:val="006456F2"/>
    <w:rsid w:val="00652602"/>
    <w:rsid w:val="00652638"/>
    <w:rsid w:val="00652D83"/>
    <w:rsid w:val="00654C1A"/>
    <w:rsid w:val="006565AF"/>
    <w:rsid w:val="006637A7"/>
    <w:rsid w:val="00666FC0"/>
    <w:rsid w:val="006720AA"/>
    <w:rsid w:val="00672D64"/>
    <w:rsid w:val="006754AC"/>
    <w:rsid w:val="00675597"/>
    <w:rsid w:val="00694835"/>
    <w:rsid w:val="00696F4B"/>
    <w:rsid w:val="006A4948"/>
    <w:rsid w:val="006B404F"/>
    <w:rsid w:val="006B552B"/>
    <w:rsid w:val="006C2186"/>
    <w:rsid w:val="006C5052"/>
    <w:rsid w:val="006C577B"/>
    <w:rsid w:val="006C70D8"/>
    <w:rsid w:val="006D067E"/>
    <w:rsid w:val="006D11BD"/>
    <w:rsid w:val="006D3DF8"/>
    <w:rsid w:val="006E014D"/>
    <w:rsid w:val="006E6BFB"/>
    <w:rsid w:val="00702536"/>
    <w:rsid w:val="007027F3"/>
    <w:rsid w:val="007124A0"/>
    <w:rsid w:val="00714084"/>
    <w:rsid w:val="00721FC7"/>
    <w:rsid w:val="007221D4"/>
    <w:rsid w:val="00724F49"/>
    <w:rsid w:val="00727D5F"/>
    <w:rsid w:val="00730431"/>
    <w:rsid w:val="00736A29"/>
    <w:rsid w:val="00742B86"/>
    <w:rsid w:val="00746979"/>
    <w:rsid w:val="00746E63"/>
    <w:rsid w:val="00753402"/>
    <w:rsid w:val="0075355D"/>
    <w:rsid w:val="00760109"/>
    <w:rsid w:val="0076019A"/>
    <w:rsid w:val="00761903"/>
    <w:rsid w:val="00763A60"/>
    <w:rsid w:val="007655DA"/>
    <w:rsid w:val="007662A0"/>
    <w:rsid w:val="00772633"/>
    <w:rsid w:val="007730BF"/>
    <w:rsid w:val="00773CF7"/>
    <w:rsid w:val="00774B15"/>
    <w:rsid w:val="007765A6"/>
    <w:rsid w:val="007924E3"/>
    <w:rsid w:val="0079797D"/>
    <w:rsid w:val="007A1A77"/>
    <w:rsid w:val="007A24A7"/>
    <w:rsid w:val="007A7479"/>
    <w:rsid w:val="007B4DD8"/>
    <w:rsid w:val="007B5E02"/>
    <w:rsid w:val="007B6D1A"/>
    <w:rsid w:val="007C0E37"/>
    <w:rsid w:val="007C692A"/>
    <w:rsid w:val="007D7A6D"/>
    <w:rsid w:val="007E5235"/>
    <w:rsid w:val="007E6469"/>
    <w:rsid w:val="007E713C"/>
    <w:rsid w:val="007F1AE1"/>
    <w:rsid w:val="007F58FE"/>
    <w:rsid w:val="007F7A2F"/>
    <w:rsid w:val="00802D43"/>
    <w:rsid w:val="00811D75"/>
    <w:rsid w:val="008136BB"/>
    <w:rsid w:val="00821385"/>
    <w:rsid w:val="00823DF3"/>
    <w:rsid w:val="00824744"/>
    <w:rsid w:val="00825B81"/>
    <w:rsid w:val="008334F1"/>
    <w:rsid w:val="0083477D"/>
    <w:rsid w:val="008400C9"/>
    <w:rsid w:val="00840F4A"/>
    <w:rsid w:val="00841BEE"/>
    <w:rsid w:val="00843833"/>
    <w:rsid w:val="00844583"/>
    <w:rsid w:val="008531A9"/>
    <w:rsid w:val="00863B7C"/>
    <w:rsid w:val="00864ABC"/>
    <w:rsid w:val="0086678F"/>
    <w:rsid w:val="00876ABD"/>
    <w:rsid w:val="00881D5B"/>
    <w:rsid w:val="00885347"/>
    <w:rsid w:val="008859B1"/>
    <w:rsid w:val="00887980"/>
    <w:rsid w:val="008951BC"/>
    <w:rsid w:val="008A2C23"/>
    <w:rsid w:val="008A6776"/>
    <w:rsid w:val="008A74B9"/>
    <w:rsid w:val="008A7AC2"/>
    <w:rsid w:val="008B0490"/>
    <w:rsid w:val="008C446C"/>
    <w:rsid w:val="008C46EA"/>
    <w:rsid w:val="008C4DCA"/>
    <w:rsid w:val="008D105F"/>
    <w:rsid w:val="008D6578"/>
    <w:rsid w:val="008E0DD4"/>
    <w:rsid w:val="008E306E"/>
    <w:rsid w:val="008E430B"/>
    <w:rsid w:val="008E7AA3"/>
    <w:rsid w:val="008F21FA"/>
    <w:rsid w:val="008F3746"/>
    <w:rsid w:val="008F4DED"/>
    <w:rsid w:val="008F54E6"/>
    <w:rsid w:val="008F630D"/>
    <w:rsid w:val="00910EE1"/>
    <w:rsid w:val="0091137D"/>
    <w:rsid w:val="00917F2C"/>
    <w:rsid w:val="00924FC1"/>
    <w:rsid w:val="00931C1C"/>
    <w:rsid w:val="00932CA3"/>
    <w:rsid w:val="0093629E"/>
    <w:rsid w:val="0093703D"/>
    <w:rsid w:val="00937C12"/>
    <w:rsid w:val="00940DE2"/>
    <w:rsid w:val="009502B0"/>
    <w:rsid w:val="00952D8C"/>
    <w:rsid w:val="0096023B"/>
    <w:rsid w:val="00970FAD"/>
    <w:rsid w:val="00974A2D"/>
    <w:rsid w:val="00974F20"/>
    <w:rsid w:val="00996B2C"/>
    <w:rsid w:val="009A5971"/>
    <w:rsid w:val="009A5AE3"/>
    <w:rsid w:val="009B2254"/>
    <w:rsid w:val="009B60CA"/>
    <w:rsid w:val="009B72C6"/>
    <w:rsid w:val="009C2646"/>
    <w:rsid w:val="009C66AA"/>
    <w:rsid w:val="009D34C1"/>
    <w:rsid w:val="009D3A58"/>
    <w:rsid w:val="009D78CB"/>
    <w:rsid w:val="009F05CC"/>
    <w:rsid w:val="009F5F3F"/>
    <w:rsid w:val="009F64A1"/>
    <w:rsid w:val="009F7834"/>
    <w:rsid w:val="00A008DB"/>
    <w:rsid w:val="00A02DED"/>
    <w:rsid w:val="00A037B0"/>
    <w:rsid w:val="00A0540B"/>
    <w:rsid w:val="00A0616A"/>
    <w:rsid w:val="00A06CDD"/>
    <w:rsid w:val="00A12FA1"/>
    <w:rsid w:val="00A134C8"/>
    <w:rsid w:val="00A16AB4"/>
    <w:rsid w:val="00A17DF4"/>
    <w:rsid w:val="00A2308C"/>
    <w:rsid w:val="00A238FB"/>
    <w:rsid w:val="00A23D79"/>
    <w:rsid w:val="00A30669"/>
    <w:rsid w:val="00A32FBC"/>
    <w:rsid w:val="00A35FCF"/>
    <w:rsid w:val="00A37F69"/>
    <w:rsid w:val="00A558DB"/>
    <w:rsid w:val="00A57D7F"/>
    <w:rsid w:val="00A605B3"/>
    <w:rsid w:val="00A60DF5"/>
    <w:rsid w:val="00A6134A"/>
    <w:rsid w:val="00A7079B"/>
    <w:rsid w:val="00A7762F"/>
    <w:rsid w:val="00A81818"/>
    <w:rsid w:val="00A84B04"/>
    <w:rsid w:val="00A927C5"/>
    <w:rsid w:val="00A94EA2"/>
    <w:rsid w:val="00A9636B"/>
    <w:rsid w:val="00A973C6"/>
    <w:rsid w:val="00A97EF9"/>
    <w:rsid w:val="00AB6435"/>
    <w:rsid w:val="00AC31AB"/>
    <w:rsid w:val="00AD11CB"/>
    <w:rsid w:val="00AD1476"/>
    <w:rsid w:val="00AD2FAF"/>
    <w:rsid w:val="00AD2FBF"/>
    <w:rsid w:val="00AD6D23"/>
    <w:rsid w:val="00AE0654"/>
    <w:rsid w:val="00AE0B58"/>
    <w:rsid w:val="00AE2EB2"/>
    <w:rsid w:val="00AF11BF"/>
    <w:rsid w:val="00AF3BC9"/>
    <w:rsid w:val="00AF3F10"/>
    <w:rsid w:val="00B02217"/>
    <w:rsid w:val="00B06B3F"/>
    <w:rsid w:val="00B1691C"/>
    <w:rsid w:val="00B22175"/>
    <w:rsid w:val="00B31C95"/>
    <w:rsid w:val="00B327BA"/>
    <w:rsid w:val="00B41219"/>
    <w:rsid w:val="00B442F7"/>
    <w:rsid w:val="00B445B5"/>
    <w:rsid w:val="00B47D42"/>
    <w:rsid w:val="00B6456C"/>
    <w:rsid w:val="00B6542C"/>
    <w:rsid w:val="00B73E02"/>
    <w:rsid w:val="00B75346"/>
    <w:rsid w:val="00B75FA2"/>
    <w:rsid w:val="00B831D5"/>
    <w:rsid w:val="00B86E20"/>
    <w:rsid w:val="00B93646"/>
    <w:rsid w:val="00B94FD6"/>
    <w:rsid w:val="00B96A39"/>
    <w:rsid w:val="00BA4F3A"/>
    <w:rsid w:val="00BB092B"/>
    <w:rsid w:val="00BB180C"/>
    <w:rsid w:val="00BB5CBA"/>
    <w:rsid w:val="00BC2674"/>
    <w:rsid w:val="00BD378E"/>
    <w:rsid w:val="00BE083D"/>
    <w:rsid w:val="00BE1283"/>
    <w:rsid w:val="00BE12FA"/>
    <w:rsid w:val="00BE191D"/>
    <w:rsid w:val="00BE3458"/>
    <w:rsid w:val="00BE3975"/>
    <w:rsid w:val="00BF0BAD"/>
    <w:rsid w:val="00BF27C5"/>
    <w:rsid w:val="00BF4B49"/>
    <w:rsid w:val="00BF51B7"/>
    <w:rsid w:val="00BF6219"/>
    <w:rsid w:val="00C002BF"/>
    <w:rsid w:val="00C06B53"/>
    <w:rsid w:val="00C07433"/>
    <w:rsid w:val="00C12462"/>
    <w:rsid w:val="00C17BBE"/>
    <w:rsid w:val="00C2423D"/>
    <w:rsid w:val="00C2497D"/>
    <w:rsid w:val="00C2759C"/>
    <w:rsid w:val="00C27FB0"/>
    <w:rsid w:val="00C326B7"/>
    <w:rsid w:val="00C45905"/>
    <w:rsid w:val="00C50828"/>
    <w:rsid w:val="00C53A4E"/>
    <w:rsid w:val="00C601A2"/>
    <w:rsid w:val="00C820EE"/>
    <w:rsid w:val="00C85C81"/>
    <w:rsid w:val="00C86268"/>
    <w:rsid w:val="00C86CBF"/>
    <w:rsid w:val="00C9333F"/>
    <w:rsid w:val="00C943C4"/>
    <w:rsid w:val="00C9667F"/>
    <w:rsid w:val="00CC1477"/>
    <w:rsid w:val="00CC24AB"/>
    <w:rsid w:val="00CC45ED"/>
    <w:rsid w:val="00CD04DB"/>
    <w:rsid w:val="00CD29B8"/>
    <w:rsid w:val="00CD409A"/>
    <w:rsid w:val="00CE04C1"/>
    <w:rsid w:val="00CE2098"/>
    <w:rsid w:val="00CE64B4"/>
    <w:rsid w:val="00CE725D"/>
    <w:rsid w:val="00CE73AA"/>
    <w:rsid w:val="00CF2BB0"/>
    <w:rsid w:val="00CF33A5"/>
    <w:rsid w:val="00D02FB3"/>
    <w:rsid w:val="00D13A49"/>
    <w:rsid w:val="00D20FB9"/>
    <w:rsid w:val="00D27DB0"/>
    <w:rsid w:val="00D30F34"/>
    <w:rsid w:val="00D34A02"/>
    <w:rsid w:val="00D37ACA"/>
    <w:rsid w:val="00D37EA5"/>
    <w:rsid w:val="00D41118"/>
    <w:rsid w:val="00D446DA"/>
    <w:rsid w:val="00D519F3"/>
    <w:rsid w:val="00D53BFF"/>
    <w:rsid w:val="00D56DF2"/>
    <w:rsid w:val="00D57E76"/>
    <w:rsid w:val="00D639DF"/>
    <w:rsid w:val="00D647AA"/>
    <w:rsid w:val="00D66489"/>
    <w:rsid w:val="00D66BEB"/>
    <w:rsid w:val="00D724CB"/>
    <w:rsid w:val="00D72BE3"/>
    <w:rsid w:val="00D7459B"/>
    <w:rsid w:val="00D748CB"/>
    <w:rsid w:val="00D75C94"/>
    <w:rsid w:val="00D77FC5"/>
    <w:rsid w:val="00D81B7F"/>
    <w:rsid w:val="00D839A7"/>
    <w:rsid w:val="00D91926"/>
    <w:rsid w:val="00D97088"/>
    <w:rsid w:val="00D9753C"/>
    <w:rsid w:val="00DB2FFC"/>
    <w:rsid w:val="00DB432D"/>
    <w:rsid w:val="00DB5C9C"/>
    <w:rsid w:val="00DB76ED"/>
    <w:rsid w:val="00DC5D1A"/>
    <w:rsid w:val="00DD2D70"/>
    <w:rsid w:val="00DD32ED"/>
    <w:rsid w:val="00DD3D6F"/>
    <w:rsid w:val="00DE3A23"/>
    <w:rsid w:val="00DF10AC"/>
    <w:rsid w:val="00DF28A5"/>
    <w:rsid w:val="00E0023D"/>
    <w:rsid w:val="00E04E11"/>
    <w:rsid w:val="00E15D9B"/>
    <w:rsid w:val="00E17D6F"/>
    <w:rsid w:val="00E25C74"/>
    <w:rsid w:val="00E25D9E"/>
    <w:rsid w:val="00E26AC6"/>
    <w:rsid w:val="00E270AF"/>
    <w:rsid w:val="00E327F3"/>
    <w:rsid w:val="00E41823"/>
    <w:rsid w:val="00E45789"/>
    <w:rsid w:val="00E46627"/>
    <w:rsid w:val="00E46878"/>
    <w:rsid w:val="00E5188F"/>
    <w:rsid w:val="00E57E50"/>
    <w:rsid w:val="00E63B56"/>
    <w:rsid w:val="00E65E1A"/>
    <w:rsid w:val="00E72029"/>
    <w:rsid w:val="00E822B4"/>
    <w:rsid w:val="00E83F3E"/>
    <w:rsid w:val="00E847C3"/>
    <w:rsid w:val="00E8545D"/>
    <w:rsid w:val="00E85D7D"/>
    <w:rsid w:val="00E87937"/>
    <w:rsid w:val="00E90CFE"/>
    <w:rsid w:val="00E95545"/>
    <w:rsid w:val="00EA10FD"/>
    <w:rsid w:val="00EA5C93"/>
    <w:rsid w:val="00EB1267"/>
    <w:rsid w:val="00EB1DF1"/>
    <w:rsid w:val="00EB3E17"/>
    <w:rsid w:val="00EB47AF"/>
    <w:rsid w:val="00EC016B"/>
    <w:rsid w:val="00EC1EC2"/>
    <w:rsid w:val="00ED0C40"/>
    <w:rsid w:val="00ED16DD"/>
    <w:rsid w:val="00ED462D"/>
    <w:rsid w:val="00EF1F98"/>
    <w:rsid w:val="00EF2FA1"/>
    <w:rsid w:val="00F00660"/>
    <w:rsid w:val="00F0369D"/>
    <w:rsid w:val="00F04674"/>
    <w:rsid w:val="00F050DF"/>
    <w:rsid w:val="00F106CD"/>
    <w:rsid w:val="00F20E31"/>
    <w:rsid w:val="00F2114F"/>
    <w:rsid w:val="00F22839"/>
    <w:rsid w:val="00F31FA4"/>
    <w:rsid w:val="00F33ABF"/>
    <w:rsid w:val="00F431AC"/>
    <w:rsid w:val="00F468B4"/>
    <w:rsid w:val="00F47273"/>
    <w:rsid w:val="00F57D68"/>
    <w:rsid w:val="00F661A3"/>
    <w:rsid w:val="00F67078"/>
    <w:rsid w:val="00F67B46"/>
    <w:rsid w:val="00F735E9"/>
    <w:rsid w:val="00F74CC9"/>
    <w:rsid w:val="00F76E08"/>
    <w:rsid w:val="00F77378"/>
    <w:rsid w:val="00F815FB"/>
    <w:rsid w:val="00F82019"/>
    <w:rsid w:val="00F83626"/>
    <w:rsid w:val="00F91A19"/>
    <w:rsid w:val="00F97084"/>
    <w:rsid w:val="00FA0DE1"/>
    <w:rsid w:val="00FA0F2E"/>
    <w:rsid w:val="00FA3517"/>
    <w:rsid w:val="00FA693A"/>
    <w:rsid w:val="00FB44A8"/>
    <w:rsid w:val="00FC3169"/>
    <w:rsid w:val="00FD01D6"/>
    <w:rsid w:val="00FE1494"/>
    <w:rsid w:val="00FE1CB8"/>
    <w:rsid w:val="00FE4AA6"/>
    <w:rsid w:val="00FE58D1"/>
    <w:rsid w:val="00FF07AC"/>
    <w:rsid w:val="00FF50AC"/>
    <w:rsid w:val="00FF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974FA"/>
  <w15:docId w15:val="{5ADD032C-D440-47E0-B26E-A54EFF3C7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 w:eastAsia="en-US"/>
    </w:rPr>
  </w:style>
  <w:style w:type="paragraph" w:styleId="Ttulo1">
    <w:name w:val="heading 1"/>
    <w:basedOn w:val="Normal"/>
    <w:next w:val="Normal"/>
    <w:qFormat/>
    <w:pPr>
      <w:keepNext/>
      <w:ind w:left="214" w:right="213"/>
      <w:jc w:val="both"/>
      <w:outlineLvl w:val="0"/>
    </w:pPr>
    <w:rPr>
      <w:rFonts w:ascii="Arial" w:hAnsi="Arial"/>
      <w:sz w:val="22"/>
      <w:u w:val="single"/>
    </w:rPr>
  </w:style>
  <w:style w:type="paragraph" w:styleId="Ttulo2">
    <w:name w:val="heading 2"/>
    <w:basedOn w:val="Normal"/>
    <w:qFormat/>
    <w:pPr>
      <w:keepNext/>
      <w:keepLines/>
      <w:numPr>
        <w:numId w:val="1"/>
      </w:numPr>
      <w:pBdr>
        <w:top w:val="single" w:sz="6" w:space="4" w:color="auto"/>
      </w:pBdr>
      <w:spacing w:before="425" w:after="113"/>
      <w:ind w:firstLine="0"/>
      <w:outlineLvl w:val="1"/>
    </w:pPr>
    <w:rPr>
      <w:rFonts w:ascii="Arial" w:hAnsi="Arial"/>
      <w:b/>
      <w:noProof/>
      <w:sz w:val="28"/>
    </w:rPr>
  </w:style>
  <w:style w:type="paragraph" w:styleId="Ttulo3">
    <w:name w:val="heading 3"/>
    <w:basedOn w:val="Normal"/>
    <w:next w:val="Normal"/>
    <w:link w:val="Ttulo3Car"/>
    <w:qFormat/>
    <w:pPr>
      <w:keepNext/>
      <w:ind w:left="170" w:right="170"/>
      <w:jc w:val="both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qFormat/>
    <w:pPr>
      <w:keepNext/>
      <w:ind w:left="170" w:right="170"/>
      <w:jc w:val="both"/>
      <w:outlineLvl w:val="3"/>
    </w:pPr>
    <w:rPr>
      <w:rFonts w:ascii="Arial" w:hAnsi="Arial"/>
      <w:sz w:val="22"/>
      <w:u w:val="single"/>
      <w:lang w:val="es-ES_tradnl"/>
    </w:rPr>
  </w:style>
  <w:style w:type="paragraph" w:styleId="Ttulo5">
    <w:name w:val="heading 5"/>
    <w:basedOn w:val="Normal"/>
    <w:next w:val="Normal"/>
    <w:qFormat/>
    <w:pPr>
      <w:keepNext/>
      <w:ind w:left="214" w:right="213"/>
      <w:jc w:val="both"/>
      <w:outlineLvl w:val="4"/>
    </w:pPr>
    <w:rPr>
      <w:rFonts w:ascii="Arial" w:hAnsi="Arial"/>
      <w:i/>
      <w:sz w:val="22"/>
      <w:lang w:val="es-ES_tradnl"/>
    </w:rPr>
  </w:style>
  <w:style w:type="paragraph" w:styleId="Ttulo6">
    <w:name w:val="heading 6"/>
    <w:basedOn w:val="Normal"/>
    <w:next w:val="Normal"/>
    <w:qFormat/>
    <w:pPr>
      <w:keepNext/>
      <w:ind w:left="170" w:right="170"/>
      <w:jc w:val="both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qFormat/>
    <w:pPr>
      <w:keepNext/>
      <w:ind w:right="213"/>
      <w:jc w:val="both"/>
      <w:outlineLvl w:val="6"/>
    </w:pPr>
    <w:rPr>
      <w:rFonts w:ascii="Arial" w:hAnsi="Arial"/>
      <w:u w:val="single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  <w:rPr>
      <w:lang w:val="x-none"/>
    </w:rPr>
  </w:style>
  <w:style w:type="character" w:styleId="Nmerodepgina">
    <w:name w:val="page number"/>
    <w:basedOn w:val="Fuentedeprrafopredeter"/>
  </w:style>
  <w:style w:type="paragraph" w:customStyle="1" w:styleId="Comment">
    <w:name w:val="Comment"/>
    <w:basedOn w:val="Normal"/>
    <w:pPr>
      <w:spacing w:after="215"/>
    </w:pPr>
    <w:rPr>
      <w:rFonts w:ascii="Arial" w:hAnsi="Arial"/>
      <w:noProof/>
      <w:color w:val="0000FF"/>
    </w:rPr>
  </w:style>
  <w:style w:type="paragraph" w:customStyle="1" w:styleId="TableText">
    <w:name w:val="Table Text"/>
    <w:basedOn w:val="Normal"/>
    <w:pPr>
      <w:spacing w:after="215"/>
    </w:pPr>
    <w:rPr>
      <w:rFonts w:ascii="Arial" w:hAnsi="Arial"/>
      <w:noProof/>
    </w:rPr>
  </w:style>
  <w:style w:type="paragraph" w:customStyle="1" w:styleId="DefaultText">
    <w:name w:val="Default Text"/>
    <w:basedOn w:val="Normal"/>
    <w:pPr>
      <w:spacing w:after="215"/>
    </w:pPr>
    <w:rPr>
      <w:rFonts w:ascii="Arial" w:hAnsi="Arial"/>
      <w:noProof/>
    </w:rPr>
  </w:style>
  <w:style w:type="paragraph" w:styleId="Textoindependiente">
    <w:name w:val="Body Text"/>
    <w:basedOn w:val="Normal"/>
    <w:rPr>
      <w:rFonts w:ascii="Arial" w:hAnsi="Arial"/>
      <w:sz w:val="22"/>
    </w:rPr>
  </w:style>
  <w:style w:type="paragraph" w:customStyle="1" w:styleId="vIETAS">
    <w:name w:val="vIÑETAS"/>
    <w:basedOn w:val="Normal"/>
    <w:pPr>
      <w:numPr>
        <w:numId w:val="2"/>
      </w:numPr>
    </w:pPr>
  </w:style>
  <w:style w:type="paragraph" w:styleId="Textodebloque">
    <w:name w:val="Block Text"/>
    <w:basedOn w:val="Normal"/>
    <w:pPr>
      <w:ind w:left="214" w:right="213"/>
      <w:jc w:val="both"/>
    </w:pPr>
    <w:rPr>
      <w:rFonts w:ascii="Arial" w:hAnsi="Arial"/>
      <w:sz w:val="22"/>
      <w:lang w:val="es-ES_tradnl"/>
    </w:rPr>
  </w:style>
  <w:style w:type="paragraph" w:styleId="Sangradetextonormal">
    <w:name w:val="Body Text Indent"/>
    <w:basedOn w:val="Normal"/>
    <w:pPr>
      <w:ind w:left="214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ind w:right="213"/>
      <w:jc w:val="both"/>
    </w:pPr>
    <w:rPr>
      <w:rFonts w:ascii="Arial" w:hAnsi="Arial"/>
    </w:rPr>
  </w:style>
  <w:style w:type="paragraph" w:styleId="Textoindependiente3">
    <w:name w:val="Body Text 3"/>
    <w:basedOn w:val="Normal"/>
    <w:pPr>
      <w:jc w:val="both"/>
    </w:pPr>
    <w:rPr>
      <w:rFonts w:ascii="Arial" w:hAnsi="Arial"/>
    </w:rPr>
  </w:style>
  <w:style w:type="paragraph" w:customStyle="1" w:styleId="Vinetas">
    <w:name w:val="Vinetas"/>
    <w:basedOn w:val="Normal"/>
    <w:pPr>
      <w:numPr>
        <w:numId w:val="3"/>
      </w:numPr>
      <w:spacing w:before="120"/>
      <w:jc w:val="both"/>
    </w:pPr>
    <w:rPr>
      <w:rFonts w:ascii="Arial" w:hAnsi="Arial"/>
    </w:rPr>
  </w:style>
  <w:style w:type="paragraph" w:styleId="Descripcin">
    <w:name w:val="caption"/>
    <w:aliases w:val="Epígrafe"/>
    <w:basedOn w:val="Normal"/>
    <w:next w:val="Normal"/>
    <w:qFormat/>
    <w:pPr>
      <w:jc w:val="center"/>
    </w:pPr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rsid w:val="00B65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TITULO1Car">
    <w:name w:val="Estilo TITULO 1 Car"/>
    <w:basedOn w:val="Normal"/>
    <w:link w:val="EstiloTITULO1CarCar"/>
    <w:rsid w:val="007662A0"/>
    <w:pPr>
      <w:tabs>
        <w:tab w:val="center" w:pos="4252"/>
        <w:tab w:val="right" w:pos="8504"/>
      </w:tabs>
      <w:spacing w:line="360" w:lineRule="auto"/>
      <w:jc w:val="both"/>
    </w:pPr>
    <w:rPr>
      <w:rFonts w:ascii="Arial" w:hAnsi="Arial"/>
      <w:caps/>
      <w:sz w:val="22"/>
      <w:szCs w:val="22"/>
      <w:lang w:val="es-CO" w:eastAsia="es-ES"/>
    </w:rPr>
  </w:style>
  <w:style w:type="character" w:customStyle="1" w:styleId="EstiloTITULO1CarCar">
    <w:name w:val="Estilo TITULO 1 Car Car"/>
    <w:link w:val="EstiloTITULO1Car"/>
    <w:rsid w:val="007662A0"/>
    <w:rPr>
      <w:rFonts w:ascii="Arial" w:hAnsi="Arial"/>
      <w:caps/>
      <w:sz w:val="22"/>
      <w:szCs w:val="22"/>
      <w:lang w:val="es-CO" w:eastAsia="es-ES" w:bidi="ar-SA"/>
    </w:rPr>
  </w:style>
  <w:style w:type="paragraph" w:customStyle="1" w:styleId="ESTILOPARRAFOACLARACIN">
    <w:name w:val="ESTILO PARRAFO ACLARACIÓN"/>
    <w:basedOn w:val="Normal"/>
    <w:next w:val="Normal"/>
    <w:rsid w:val="00314655"/>
    <w:pPr>
      <w:tabs>
        <w:tab w:val="center" w:pos="4252"/>
        <w:tab w:val="right" w:pos="8504"/>
      </w:tabs>
      <w:spacing w:line="360" w:lineRule="auto"/>
      <w:jc w:val="both"/>
    </w:pPr>
    <w:rPr>
      <w:rFonts w:ascii="Arial" w:hAnsi="Arial"/>
      <w:color w:val="0000FF"/>
      <w:lang w:val="es-CO" w:eastAsia="es-ES"/>
    </w:rPr>
  </w:style>
  <w:style w:type="paragraph" w:customStyle="1" w:styleId="EstiloENCABEZADO">
    <w:name w:val="Estilo ENCABEZADO"/>
    <w:basedOn w:val="Normal"/>
    <w:link w:val="EstiloENCABEZADOCar"/>
    <w:rsid w:val="00101219"/>
    <w:pPr>
      <w:tabs>
        <w:tab w:val="center" w:pos="4252"/>
        <w:tab w:val="right" w:pos="8504"/>
      </w:tabs>
      <w:spacing w:line="360" w:lineRule="auto"/>
      <w:jc w:val="center"/>
    </w:pPr>
    <w:rPr>
      <w:rFonts w:ascii="Arial" w:hAnsi="Arial" w:cs="Arial"/>
      <w:b/>
      <w:caps/>
      <w:sz w:val="22"/>
      <w:szCs w:val="24"/>
      <w:lang w:eastAsia="es-ES"/>
    </w:rPr>
  </w:style>
  <w:style w:type="paragraph" w:customStyle="1" w:styleId="EstiloTITULO1">
    <w:name w:val="Estilo TITULO 1"/>
    <w:basedOn w:val="Normal"/>
    <w:rsid w:val="00101219"/>
    <w:pPr>
      <w:tabs>
        <w:tab w:val="center" w:pos="4252"/>
        <w:tab w:val="right" w:pos="8504"/>
      </w:tabs>
      <w:spacing w:line="360" w:lineRule="auto"/>
      <w:jc w:val="both"/>
    </w:pPr>
    <w:rPr>
      <w:rFonts w:ascii="Arial" w:hAnsi="Arial"/>
      <w:caps/>
      <w:sz w:val="22"/>
      <w:szCs w:val="22"/>
      <w:lang w:val="es-CO" w:eastAsia="es-ES"/>
    </w:rPr>
  </w:style>
  <w:style w:type="character" w:customStyle="1" w:styleId="EstiloENCABEZADOCar">
    <w:name w:val="Estilo ENCABEZADO Car"/>
    <w:link w:val="EstiloENCABEZADO"/>
    <w:rsid w:val="00101219"/>
    <w:rPr>
      <w:rFonts w:ascii="Arial" w:hAnsi="Arial" w:cs="Arial"/>
      <w:b/>
      <w:caps/>
      <w:sz w:val="22"/>
      <w:szCs w:val="24"/>
      <w:lang w:val="es-ES" w:eastAsia="es-ES" w:bidi="ar-SA"/>
    </w:rPr>
  </w:style>
  <w:style w:type="character" w:styleId="Hipervnculo">
    <w:name w:val="Hyperlink"/>
    <w:uiPriority w:val="99"/>
    <w:semiHidden/>
    <w:unhideWhenUsed/>
    <w:rsid w:val="006E6BFB"/>
    <w:rPr>
      <w:color w:val="0000FF"/>
      <w:u w:val="single"/>
    </w:rPr>
  </w:style>
  <w:style w:type="paragraph" w:styleId="Prrafodelista">
    <w:name w:val="List Paragraph"/>
    <w:aliases w:val="FOTO,Figuras,Bullet List,FooterText,numbered,Paragraphe de liste1,lp1,NORMAL,Elabora,Use Case List Paragraph,List1,List Paragraph1,Párrafo de lista4,Lista vistosa - Énfasis 11,Lista multicolor - Énfasis 11,Ha,titulo 3,HOJA,Bolita,BOLADE"/>
    <w:basedOn w:val="Normal"/>
    <w:link w:val="PrrafodelistaCar"/>
    <w:uiPriority w:val="34"/>
    <w:qFormat/>
    <w:rsid w:val="00594FA8"/>
    <w:pPr>
      <w:spacing w:before="100" w:beforeAutospacing="1" w:after="100" w:afterAutospacing="1"/>
    </w:pPr>
    <w:rPr>
      <w:sz w:val="24"/>
      <w:szCs w:val="24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7A2F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7F7A2F"/>
    <w:rPr>
      <w:rFonts w:ascii="Segoe UI" w:hAnsi="Segoe UI" w:cs="Segoe UI"/>
      <w:sz w:val="18"/>
      <w:szCs w:val="18"/>
      <w:lang w:val="es-ES" w:eastAsia="en-US"/>
    </w:rPr>
  </w:style>
  <w:style w:type="character" w:customStyle="1" w:styleId="PiedepginaCar">
    <w:name w:val="Pie de página Car"/>
    <w:link w:val="Piedepgina"/>
    <w:uiPriority w:val="99"/>
    <w:rsid w:val="008A2C23"/>
    <w:rPr>
      <w:lang w:eastAsia="en-US"/>
    </w:rPr>
  </w:style>
  <w:style w:type="paragraph" w:styleId="NormalWeb">
    <w:name w:val="Normal (Web)"/>
    <w:basedOn w:val="Normal"/>
    <w:uiPriority w:val="99"/>
    <w:unhideWhenUsed/>
    <w:rsid w:val="0060378B"/>
    <w:pPr>
      <w:spacing w:before="100" w:beforeAutospacing="1" w:after="100" w:afterAutospacing="1"/>
    </w:pPr>
    <w:rPr>
      <w:sz w:val="24"/>
      <w:szCs w:val="24"/>
      <w:lang w:eastAsia="es-ES"/>
    </w:rPr>
  </w:style>
  <w:style w:type="character" w:customStyle="1" w:styleId="Ttulo3Car">
    <w:name w:val="Título 3 Car"/>
    <w:link w:val="Ttulo3"/>
    <w:rsid w:val="006A4948"/>
    <w:rPr>
      <w:rFonts w:ascii="Arial" w:hAnsi="Arial"/>
      <w:b/>
      <w:sz w:val="22"/>
      <w:lang w:val="es-ES_tradnl" w:eastAsia="en-US"/>
    </w:rPr>
  </w:style>
  <w:style w:type="character" w:customStyle="1" w:styleId="PrrafodelistaCar">
    <w:name w:val="Párrafo de lista Car"/>
    <w:aliases w:val="FOTO Car,Figuras Car,Bullet List Car,FooterText Car,numbered Car,Paragraphe de liste1 Car,lp1 Car,NORMAL Car,Elabora Car,Use Case List Paragraph Car,List1 Car,List Paragraph1 Car,Párrafo de lista4 Car,Lista vistosa - Énfasis 11 Car"/>
    <w:link w:val="Prrafodelista"/>
    <w:uiPriority w:val="34"/>
    <w:qFormat/>
    <w:rsid w:val="00A037B0"/>
    <w:rPr>
      <w:sz w:val="24"/>
      <w:szCs w:val="24"/>
      <w:lang w:val="es-CO" w:eastAsia="es-CO"/>
    </w:rPr>
  </w:style>
  <w:style w:type="paragraph" w:styleId="Continuarlista">
    <w:name w:val="List Continue"/>
    <w:basedOn w:val="Normal"/>
    <w:uiPriority w:val="99"/>
    <w:unhideWhenUsed/>
    <w:rsid w:val="000B1099"/>
    <w:pPr>
      <w:spacing w:after="120"/>
      <w:ind w:left="283"/>
      <w:contextualSpacing/>
    </w:pPr>
    <w:rPr>
      <w:rFonts w:ascii="Calibri" w:eastAsia="Calibri" w:hAnsi="Calibri"/>
      <w:sz w:val="22"/>
      <w:szCs w:val="22"/>
    </w:rPr>
  </w:style>
  <w:style w:type="paragraph" w:customStyle="1" w:styleId="Normal1">
    <w:name w:val="Normal1"/>
    <w:rsid w:val="000B1099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Default">
    <w:name w:val="Default"/>
    <w:rsid w:val="000B109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6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GSI\GestionIT\Formatos\F05-AA001Plantilla_elaboracion_dcto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3EB2E-8A9A-410F-9DAC-7A028FC50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F05-AA001Plantilla_elaboracion_dctos</Template>
  <TotalTime>0</TotalTime>
  <Pages>2</Pages>
  <Words>351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OBJETIVO</vt:lpstr>
    </vt:vector>
  </TitlesOfParts>
  <Company>Ana Maria Barrera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OBJETIVO</dc:title>
  <dc:subject/>
  <dc:creator>Carlos Andres Ossa</dc:creator>
  <cp:keywords/>
  <dc:description/>
  <cp:lastModifiedBy>CLARA EUGENIA PEREZ CADAVID</cp:lastModifiedBy>
  <cp:revision>2</cp:revision>
  <cp:lastPrinted>2018-06-16T19:07:00Z</cp:lastPrinted>
  <dcterms:created xsi:type="dcterms:W3CDTF">2026-07-15T15:07:00Z</dcterms:created>
  <dcterms:modified xsi:type="dcterms:W3CDTF">2026-07-15T15:07:00Z</dcterms:modified>
</cp:coreProperties>
</file>